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73E33" w14:textId="77777777" w:rsidR="00E577CE" w:rsidRPr="00F821AD" w:rsidRDefault="00E577CE" w:rsidP="00180961"/>
    <w:p w14:paraId="7F29E199" w14:textId="77777777" w:rsidR="00AB2F52" w:rsidRPr="00F821AD" w:rsidRDefault="00AB2F52" w:rsidP="00180961"/>
    <w:p w14:paraId="04C097D5" w14:textId="77777777" w:rsidR="00AB2F52" w:rsidRPr="00F821AD" w:rsidRDefault="00AB2F52" w:rsidP="00180961"/>
    <w:p w14:paraId="6B8D738F" w14:textId="77777777" w:rsidR="00AB2F52" w:rsidRPr="00F821AD" w:rsidRDefault="00AB2F52" w:rsidP="00180961"/>
    <w:p w14:paraId="2C972318" w14:textId="77777777" w:rsidR="00E577CE" w:rsidRPr="00F821AD" w:rsidRDefault="00E577CE" w:rsidP="00180961"/>
    <w:p w14:paraId="3D2A2A28" w14:textId="77777777" w:rsidR="00071A5B" w:rsidRPr="00F821AD" w:rsidRDefault="00071A5B" w:rsidP="00071A5B">
      <w:pPr>
        <w:ind w:firstLine="709"/>
        <w:jc w:val="center"/>
        <w:rPr>
          <w:color w:val="000000"/>
          <w:sz w:val="40"/>
          <w:szCs w:val="40"/>
        </w:rPr>
      </w:pPr>
    </w:p>
    <w:p w14:paraId="15A02397" w14:textId="77777777" w:rsidR="001E28DE" w:rsidRPr="00F821AD" w:rsidRDefault="00860A37" w:rsidP="00EE70F0">
      <w:pPr>
        <w:pStyle w:val="Ttulodeportada"/>
      </w:pPr>
      <w:fldSimple w:instr=" TITLE   \* MERGEFORMAT ">
        <w:r w:rsidR="00B740FD">
          <w:t xml:space="preserve">Título </w:t>
        </w:r>
        <w:r w:rsidR="00EF48D5">
          <w:t>de la</w:t>
        </w:r>
        <w:r w:rsidR="00B740FD">
          <w:t xml:space="preserve"> PL</w:t>
        </w:r>
      </w:fldSimple>
    </w:p>
    <w:p w14:paraId="3B821047" w14:textId="77777777" w:rsidR="004E4BC7" w:rsidRPr="00F821AD" w:rsidRDefault="00CC6EBB" w:rsidP="00DC3751">
      <w:pPr>
        <w:pStyle w:val="Normalcentrado"/>
      </w:pPr>
      <w:r w:rsidRPr="00F821AD">
        <w:t>Fecha</w:t>
      </w:r>
      <w:r w:rsidR="007E68FB">
        <w:t xml:space="preserve"> de creación</w:t>
      </w:r>
      <w:r w:rsidR="003914F2" w:rsidRPr="00F821AD">
        <w:t>:</w:t>
      </w:r>
      <w:r w:rsidR="009B7685" w:rsidRPr="00F821AD">
        <w:t xml:space="preserve"> </w:t>
      </w:r>
      <w:fldSimple w:instr=" DOCPROPERTY  CreateTime  \* MERGEFORMAT ">
        <w:r w:rsidR="00B740FD">
          <w:t>16/12/2019 12:54</w:t>
        </w:r>
      </w:fldSimple>
    </w:p>
    <w:p w14:paraId="07B74505" w14:textId="77777777" w:rsidR="004E4BC7" w:rsidRPr="00F821AD" w:rsidRDefault="004E4BC7" w:rsidP="00180961"/>
    <w:p w14:paraId="1CDF8066" w14:textId="77777777" w:rsidR="00DB2C8C" w:rsidRPr="00F821AD" w:rsidRDefault="00DB2C8C" w:rsidP="00180961"/>
    <w:p w14:paraId="454D89A5" w14:textId="77777777" w:rsidR="00AB2F52" w:rsidRPr="00F821AD" w:rsidRDefault="00AB2F52" w:rsidP="00180961"/>
    <w:p w14:paraId="4AA64872" w14:textId="77777777" w:rsidR="004E4BC7" w:rsidRPr="00F821AD" w:rsidRDefault="004E4BC7" w:rsidP="00180961"/>
    <w:tbl>
      <w:tblPr>
        <w:tblW w:w="5000"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2183"/>
        <w:gridCol w:w="2881"/>
        <w:gridCol w:w="1060"/>
        <w:gridCol w:w="2364"/>
      </w:tblGrid>
      <w:tr w:rsidR="00CC6EBB" w:rsidRPr="00F821AD" w14:paraId="17E3DBB1" w14:textId="77777777" w:rsidTr="007E68FB">
        <w:trPr>
          <w:trHeight w:val="356"/>
          <w:tblCellSpacing w:w="20" w:type="dxa"/>
          <w:jc w:val="center"/>
        </w:trPr>
        <w:tc>
          <w:tcPr>
            <w:tcW w:w="1258" w:type="pct"/>
            <w:shd w:val="clear" w:color="auto" w:fill="auto"/>
          </w:tcPr>
          <w:p w14:paraId="68361E85" w14:textId="77777777" w:rsidR="00CC6EBB" w:rsidRPr="00F821AD" w:rsidRDefault="00CC6EBB" w:rsidP="007E68FB">
            <w:pPr>
              <w:pStyle w:val="Normalnegrita"/>
              <w:rPr>
                <w:rFonts w:ascii="Arial" w:hAnsi="Arial" w:cs="Arial"/>
                <w:bCs/>
              </w:rPr>
            </w:pPr>
            <w:r w:rsidRPr="00F821AD">
              <w:rPr>
                <w:rFonts w:ascii="Arial" w:hAnsi="Arial" w:cs="Arial"/>
                <w:bCs/>
              </w:rPr>
              <w:t>Preparado por:</w:t>
            </w:r>
          </w:p>
        </w:tc>
        <w:tc>
          <w:tcPr>
            <w:tcW w:w="1683" w:type="pct"/>
            <w:shd w:val="clear" w:color="auto" w:fill="auto"/>
          </w:tcPr>
          <w:p w14:paraId="7F3DBDBD" w14:textId="77777777" w:rsidR="00CC6EBB" w:rsidRPr="00F821AD" w:rsidRDefault="00860A37" w:rsidP="00211E7A">
            <w:pPr>
              <w:pStyle w:val="Normal-Tablas"/>
              <w:framePr w:wrap="around"/>
            </w:pPr>
            <w:fldSimple w:instr=" AUTHOR   \* MERGEFORMAT ">
              <w:r w:rsidR="00B740FD">
                <w:t>Autor del documento</w:t>
              </w:r>
            </w:fldSimple>
          </w:p>
        </w:tc>
        <w:tc>
          <w:tcPr>
            <w:tcW w:w="1969" w:type="pct"/>
            <w:gridSpan w:val="2"/>
            <w:shd w:val="clear" w:color="auto" w:fill="auto"/>
          </w:tcPr>
          <w:p w14:paraId="7EA4EB4D" w14:textId="77777777" w:rsidR="00CC6EBB" w:rsidRPr="00F821AD" w:rsidRDefault="00CC6EBB" w:rsidP="007E68FB">
            <w:pPr>
              <w:pStyle w:val="Normalnegrita"/>
              <w:rPr>
                <w:rFonts w:ascii="Arial" w:hAnsi="Arial" w:cs="Arial"/>
                <w:bCs/>
              </w:rPr>
            </w:pPr>
          </w:p>
        </w:tc>
      </w:tr>
      <w:tr w:rsidR="007E68FB" w:rsidRPr="00F821AD" w14:paraId="62E7ABDF" w14:textId="77777777" w:rsidTr="007E68FB">
        <w:trPr>
          <w:tblCellSpacing w:w="20" w:type="dxa"/>
          <w:jc w:val="center"/>
        </w:trPr>
        <w:tc>
          <w:tcPr>
            <w:tcW w:w="1258" w:type="pct"/>
            <w:shd w:val="clear" w:color="auto" w:fill="auto"/>
          </w:tcPr>
          <w:p w14:paraId="1B6FCC60" w14:textId="77777777" w:rsidR="007E68FB" w:rsidRPr="00F821AD" w:rsidRDefault="007E68FB" w:rsidP="00C91347">
            <w:pPr>
              <w:pStyle w:val="Normalnegrita"/>
              <w:rPr>
                <w:rFonts w:ascii="Arial" w:hAnsi="Arial" w:cs="Arial"/>
              </w:rPr>
            </w:pPr>
            <w:r>
              <w:rPr>
                <w:rFonts w:ascii="Arial" w:hAnsi="Arial" w:cs="Arial"/>
              </w:rPr>
              <w:t>Versión:</w:t>
            </w:r>
          </w:p>
        </w:tc>
        <w:tc>
          <w:tcPr>
            <w:tcW w:w="1683" w:type="pct"/>
            <w:shd w:val="clear" w:color="auto" w:fill="auto"/>
          </w:tcPr>
          <w:p w14:paraId="2B0045C2" w14:textId="77777777" w:rsidR="007E68FB" w:rsidRDefault="007E68FB" w:rsidP="00DC3751">
            <w:pPr>
              <w:pStyle w:val="Normal-Tablas"/>
              <w:framePr w:wrap="around"/>
            </w:pPr>
            <w:r>
              <w:t>Versión del documento</w:t>
            </w:r>
          </w:p>
        </w:tc>
        <w:tc>
          <w:tcPr>
            <w:tcW w:w="604" w:type="pct"/>
            <w:shd w:val="clear" w:color="auto" w:fill="auto"/>
            <w:vAlign w:val="center"/>
          </w:tcPr>
          <w:p w14:paraId="4480F6DF" w14:textId="77777777" w:rsidR="007E68FB" w:rsidRPr="00F821AD" w:rsidRDefault="007E68FB" w:rsidP="002B5A64">
            <w:pPr>
              <w:pStyle w:val="Normalnegrita"/>
              <w:jc w:val="center"/>
              <w:rPr>
                <w:rFonts w:ascii="Arial" w:hAnsi="Arial" w:cs="Arial"/>
              </w:rPr>
            </w:pPr>
            <w:r>
              <w:rPr>
                <w:rFonts w:ascii="Arial" w:hAnsi="Arial" w:cs="Arial"/>
              </w:rPr>
              <w:t>Fecha:</w:t>
            </w:r>
          </w:p>
        </w:tc>
        <w:tc>
          <w:tcPr>
            <w:tcW w:w="1342" w:type="pct"/>
            <w:shd w:val="clear" w:color="auto" w:fill="auto"/>
            <w:vAlign w:val="center"/>
          </w:tcPr>
          <w:p w14:paraId="228BA939" w14:textId="77777777" w:rsidR="007E68FB" w:rsidRDefault="007E68FB" w:rsidP="00DC3751">
            <w:pPr>
              <w:pStyle w:val="Normal-Tablas"/>
              <w:framePr w:hSpace="0" w:wrap="auto" w:vAnchor="margin" w:xAlign="left" w:yAlign="inline"/>
              <w:ind w:left="164"/>
              <w:rPr>
                <w:szCs w:val="20"/>
              </w:rPr>
            </w:pPr>
            <w:r>
              <w:rPr>
                <w:szCs w:val="20"/>
              </w:rPr>
              <w:fldChar w:fldCharType="begin"/>
            </w:r>
            <w:r>
              <w:rPr>
                <w:szCs w:val="20"/>
              </w:rPr>
              <w:instrText xml:space="preserve"> DOCPROPERTY  CreateTime  \* MERGEFORMAT </w:instrText>
            </w:r>
            <w:r>
              <w:rPr>
                <w:szCs w:val="20"/>
              </w:rPr>
              <w:fldChar w:fldCharType="separate"/>
            </w:r>
            <w:r>
              <w:rPr>
                <w:szCs w:val="20"/>
              </w:rPr>
              <w:t>16/12/2019 12:54</w:t>
            </w:r>
            <w:r>
              <w:rPr>
                <w:szCs w:val="20"/>
              </w:rPr>
              <w:fldChar w:fldCharType="end"/>
            </w:r>
          </w:p>
        </w:tc>
      </w:tr>
      <w:tr w:rsidR="00180961" w:rsidRPr="00F821AD" w14:paraId="1F33468E" w14:textId="77777777" w:rsidTr="007E68FB">
        <w:trPr>
          <w:trHeight w:val="285"/>
          <w:tblCellSpacing w:w="20" w:type="dxa"/>
          <w:jc w:val="center"/>
        </w:trPr>
        <w:tc>
          <w:tcPr>
            <w:tcW w:w="1258" w:type="pct"/>
            <w:shd w:val="clear" w:color="auto" w:fill="auto"/>
          </w:tcPr>
          <w:p w14:paraId="6CB984BE" w14:textId="77777777" w:rsidR="00180961" w:rsidRPr="00F821AD" w:rsidRDefault="006443A2" w:rsidP="00C91347">
            <w:pPr>
              <w:pStyle w:val="Normalnegrita"/>
              <w:rPr>
                <w:rFonts w:ascii="Arial" w:hAnsi="Arial" w:cs="Arial"/>
              </w:rPr>
            </w:pPr>
            <w:r w:rsidRPr="00F821AD">
              <w:rPr>
                <w:rFonts w:ascii="Arial" w:hAnsi="Arial" w:cs="Arial"/>
              </w:rPr>
              <w:t>Aprobado</w:t>
            </w:r>
            <w:r w:rsidR="00180961" w:rsidRPr="00F821AD">
              <w:rPr>
                <w:rFonts w:ascii="Arial" w:hAnsi="Arial" w:cs="Arial"/>
              </w:rPr>
              <w:t xml:space="preserve"> por:</w:t>
            </w:r>
          </w:p>
        </w:tc>
        <w:tc>
          <w:tcPr>
            <w:tcW w:w="1683" w:type="pct"/>
            <w:shd w:val="clear" w:color="auto" w:fill="auto"/>
          </w:tcPr>
          <w:p w14:paraId="24265B18" w14:textId="77777777" w:rsidR="00180961" w:rsidRPr="00F821AD" w:rsidRDefault="00860A37" w:rsidP="00DC3751">
            <w:pPr>
              <w:pStyle w:val="Normal-Tablas"/>
              <w:framePr w:wrap="around"/>
            </w:pPr>
            <w:fldSimple w:instr=" DOCPROPERTY  &quot;Aprobado por&quot;  \* MERGEFORMAT ">
              <w:r w:rsidR="00B740FD">
                <w:t>Aprobador por...</w:t>
              </w:r>
            </w:fldSimple>
            <w:r w:rsidR="00DC3751" w:rsidRPr="00F821AD">
              <w:t xml:space="preserve"> </w:t>
            </w:r>
          </w:p>
        </w:tc>
        <w:tc>
          <w:tcPr>
            <w:tcW w:w="604" w:type="pct"/>
            <w:shd w:val="clear" w:color="auto" w:fill="auto"/>
            <w:vAlign w:val="center"/>
          </w:tcPr>
          <w:p w14:paraId="6E817B1D" w14:textId="77777777" w:rsidR="00180961" w:rsidRPr="00F821AD" w:rsidRDefault="00180961" w:rsidP="002B5A64">
            <w:pPr>
              <w:pStyle w:val="Normalnegrita"/>
              <w:jc w:val="center"/>
              <w:rPr>
                <w:rFonts w:ascii="Arial" w:hAnsi="Arial" w:cs="Arial"/>
              </w:rPr>
            </w:pPr>
            <w:r w:rsidRPr="00F821AD">
              <w:rPr>
                <w:rFonts w:ascii="Arial" w:hAnsi="Arial" w:cs="Arial"/>
              </w:rPr>
              <w:t>Fecha</w:t>
            </w:r>
            <w:r w:rsidR="007E68FB">
              <w:rPr>
                <w:rFonts w:ascii="Arial" w:hAnsi="Arial" w:cs="Arial"/>
              </w:rPr>
              <w:t>:</w:t>
            </w:r>
          </w:p>
        </w:tc>
        <w:tc>
          <w:tcPr>
            <w:tcW w:w="1342" w:type="pct"/>
            <w:shd w:val="clear" w:color="auto" w:fill="auto"/>
            <w:vAlign w:val="center"/>
          </w:tcPr>
          <w:p w14:paraId="785CE7BD" w14:textId="77777777" w:rsidR="00180961" w:rsidRPr="00F821AD" w:rsidRDefault="00DC3751" w:rsidP="00DC3751">
            <w:pPr>
              <w:pStyle w:val="Normal-Tablas"/>
              <w:framePr w:hSpace="0" w:wrap="auto" w:vAnchor="margin" w:xAlign="left" w:yAlign="inline"/>
              <w:ind w:left="164"/>
              <w:rPr>
                <w:szCs w:val="20"/>
              </w:rPr>
            </w:pPr>
            <w:r>
              <w:rPr>
                <w:szCs w:val="20"/>
              </w:rPr>
              <w:fldChar w:fldCharType="begin"/>
            </w:r>
            <w:r>
              <w:rPr>
                <w:szCs w:val="20"/>
              </w:rPr>
              <w:instrText xml:space="preserve"> DOCPROPERTY  CreateTime  \* MERGEFORMAT </w:instrText>
            </w:r>
            <w:r>
              <w:rPr>
                <w:szCs w:val="20"/>
              </w:rPr>
              <w:fldChar w:fldCharType="separate"/>
            </w:r>
            <w:r w:rsidR="00B740FD">
              <w:rPr>
                <w:szCs w:val="20"/>
              </w:rPr>
              <w:t>16/12/2019 12:54</w:t>
            </w:r>
            <w:r>
              <w:rPr>
                <w:szCs w:val="20"/>
              </w:rPr>
              <w:fldChar w:fldCharType="end"/>
            </w:r>
          </w:p>
        </w:tc>
      </w:tr>
    </w:tbl>
    <w:p w14:paraId="0D268A09" w14:textId="77777777" w:rsidR="004E4BC7" w:rsidRPr="00F821AD" w:rsidRDefault="004E4BC7" w:rsidP="00180961"/>
    <w:p w14:paraId="1A8A2395" w14:textId="77777777" w:rsidR="00AB2F52" w:rsidRPr="00F821AD" w:rsidRDefault="00AB2F52" w:rsidP="00180961"/>
    <w:p w14:paraId="4083DA54" w14:textId="77777777" w:rsidR="007A1B08" w:rsidRPr="00F821AD" w:rsidRDefault="007A1B08" w:rsidP="00180961"/>
    <w:p w14:paraId="1D5BA222" w14:textId="77777777" w:rsidR="007A1B08" w:rsidRPr="00F821AD" w:rsidRDefault="007A1B08" w:rsidP="00180961"/>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488"/>
      </w:tblGrid>
      <w:tr w:rsidR="00CC6EBB" w:rsidRPr="00F821AD" w14:paraId="27B5F7A7" w14:textId="77777777" w:rsidTr="00145F96">
        <w:trPr>
          <w:tblCellSpacing w:w="20" w:type="dxa"/>
          <w:jc w:val="center"/>
        </w:trPr>
        <w:tc>
          <w:tcPr>
            <w:tcW w:w="4954" w:type="pct"/>
            <w:shd w:val="clear" w:color="auto" w:fill="auto"/>
          </w:tcPr>
          <w:p w14:paraId="5F67AF1E" w14:textId="77777777" w:rsidR="00CC6EBB" w:rsidRPr="00F821AD" w:rsidRDefault="00CC6EBB" w:rsidP="001B257D">
            <w:r w:rsidRPr="00F821AD">
              <w:t xml:space="preserve">El contenido de este documento es </w:t>
            </w:r>
            <w:r w:rsidR="00F60F2E" w:rsidRPr="00F821AD">
              <w:t>pro</w:t>
            </w:r>
            <w:r w:rsidRPr="00F821AD">
              <w:t>piedad de</w:t>
            </w:r>
            <w:r w:rsidR="00E75EAC" w:rsidRPr="00F821AD">
              <w:t xml:space="preserve"> </w:t>
            </w:r>
            <w:fldSimple w:instr=" DOCPROPERTY  Company  \* MERGEFORMAT ">
              <w:r w:rsidR="00B740FD">
                <w:t>SAS</w:t>
              </w:r>
            </w:fldSimple>
            <w:r w:rsidRPr="00F821AD">
              <w:t xml:space="preserve">. La información aquí contenida sólo debe ser utilizada para el fin para el que es suministrada, y este documento y todas sus copias deben ser devueltos a </w:t>
            </w:r>
            <w:r w:rsidR="00BE415D" w:rsidRPr="00F821AD">
              <w:t xml:space="preserve">la oficina de </w:t>
            </w:r>
            <w:r w:rsidR="001B257D" w:rsidRPr="00F821AD">
              <w:t>CTI</w:t>
            </w:r>
            <w:r w:rsidR="00D328FC" w:rsidRPr="00F821AD">
              <w:t xml:space="preserve"> </w:t>
            </w:r>
            <w:r w:rsidRPr="00F821AD">
              <w:t>si así se solicita.</w:t>
            </w:r>
            <w:r w:rsidR="00FF7000" w:rsidRPr="00F821AD">
              <w:t xml:space="preserve"> </w:t>
            </w:r>
            <w:r w:rsidR="00EE485A" w:rsidRPr="00F821AD">
              <w:t>No está permitido realizar ninguna clase de re</w:t>
            </w:r>
            <w:r w:rsidR="00F60F2E" w:rsidRPr="00F821AD">
              <w:t>pro</w:t>
            </w:r>
            <w:r w:rsidR="00EE485A" w:rsidRPr="00F821AD">
              <w:t xml:space="preserve">ducción, publicación o divulgación total o parcial sin autorización expresa del </w:t>
            </w:r>
            <w:r w:rsidR="00F60F2E" w:rsidRPr="00F821AD">
              <w:t>pro</w:t>
            </w:r>
            <w:r w:rsidR="00EE485A" w:rsidRPr="00F821AD">
              <w:t>pietario.</w:t>
            </w:r>
          </w:p>
        </w:tc>
      </w:tr>
    </w:tbl>
    <w:p w14:paraId="0AEA8EC6" w14:textId="77777777" w:rsidR="00A6038A" w:rsidRPr="00F821AD" w:rsidRDefault="00A6038A" w:rsidP="00180961">
      <w:pPr>
        <w:sectPr w:rsidR="00A6038A" w:rsidRPr="00F821AD" w:rsidSect="007D539D">
          <w:headerReference w:type="even" r:id="rId11"/>
          <w:headerReference w:type="default" r:id="rId12"/>
          <w:footerReference w:type="even" r:id="rId13"/>
          <w:footerReference w:type="default" r:id="rId14"/>
          <w:headerReference w:type="first" r:id="rId15"/>
          <w:footerReference w:type="first" r:id="rId16"/>
          <w:pgSz w:w="11906" w:h="16838" w:code="9"/>
          <w:pgMar w:top="1418" w:right="1701" w:bottom="1418" w:left="1701" w:header="709" w:footer="709" w:gutter="0"/>
          <w:cols w:space="708"/>
          <w:titlePg/>
          <w:docGrid w:linePitch="360"/>
        </w:sectPr>
      </w:pPr>
    </w:p>
    <w:p w14:paraId="6373F1E2" w14:textId="77777777" w:rsidR="004E4BC7" w:rsidRPr="00F821AD" w:rsidRDefault="004E4BC7" w:rsidP="00983735">
      <w:pPr>
        <w:pStyle w:val="TabladeContenido"/>
      </w:pPr>
      <w:r w:rsidRPr="00F821AD">
        <w:lastRenderedPageBreak/>
        <w:t>Tabla de contenido</w:t>
      </w:r>
      <w:r w:rsidR="007837A4" w:rsidRPr="00F821AD">
        <w:t>S</w:t>
      </w:r>
    </w:p>
    <w:p w14:paraId="72134E87" w14:textId="77777777" w:rsidR="00414011" w:rsidRPr="00F821AD" w:rsidRDefault="00414011" w:rsidP="00180961"/>
    <w:p w14:paraId="69B892AB" w14:textId="77777777" w:rsidR="00462C39" w:rsidRDefault="00155DB7">
      <w:pPr>
        <w:pStyle w:val="TOC1"/>
        <w:rPr>
          <w:rFonts w:asciiTheme="minorHAnsi" w:eastAsiaTheme="minorEastAsia" w:hAnsiTheme="minorHAnsi" w:cstheme="minorBidi"/>
          <w:b w:val="0"/>
          <w:bCs w:val="0"/>
          <w:caps w:val="0"/>
          <w:noProof/>
          <w:sz w:val="22"/>
          <w:szCs w:val="22"/>
        </w:rPr>
      </w:pPr>
      <w:r w:rsidRPr="00F821AD">
        <w:fldChar w:fldCharType="begin"/>
      </w:r>
      <w:r w:rsidR="0043100D" w:rsidRPr="00F821AD">
        <w:instrText xml:space="preserve"> TOC \o "1-4" \h \z \u </w:instrText>
      </w:r>
      <w:r w:rsidRPr="00F821AD">
        <w:fldChar w:fldCharType="separate"/>
      </w:r>
      <w:hyperlink w:anchor="_Toc27474326" w:history="1">
        <w:r w:rsidR="00462C39" w:rsidRPr="00E34755">
          <w:rPr>
            <w:rStyle w:val="Hyperlink"/>
            <w:noProof/>
          </w:rPr>
          <w:t>1</w:t>
        </w:r>
        <w:r w:rsidR="00462C39">
          <w:rPr>
            <w:rFonts w:asciiTheme="minorHAnsi" w:eastAsiaTheme="minorEastAsia" w:hAnsiTheme="minorHAnsi" w:cstheme="minorBidi"/>
            <w:b w:val="0"/>
            <w:bCs w:val="0"/>
            <w:caps w:val="0"/>
            <w:noProof/>
            <w:sz w:val="22"/>
            <w:szCs w:val="22"/>
          </w:rPr>
          <w:tab/>
        </w:r>
        <w:r w:rsidR="00462C39" w:rsidRPr="00E34755">
          <w:rPr>
            <w:rStyle w:val="Hyperlink"/>
            <w:noProof/>
          </w:rPr>
          <w:t>Alcance del cambio</w:t>
        </w:r>
        <w:r w:rsidR="00462C39">
          <w:rPr>
            <w:noProof/>
            <w:webHidden/>
          </w:rPr>
          <w:tab/>
        </w:r>
        <w:r w:rsidR="00462C39">
          <w:rPr>
            <w:noProof/>
            <w:webHidden/>
          </w:rPr>
          <w:fldChar w:fldCharType="begin"/>
        </w:r>
        <w:r w:rsidR="00462C39">
          <w:rPr>
            <w:noProof/>
            <w:webHidden/>
          </w:rPr>
          <w:instrText xml:space="preserve"> PAGEREF _Toc27474326 \h </w:instrText>
        </w:r>
        <w:r w:rsidR="00462C39">
          <w:rPr>
            <w:noProof/>
            <w:webHidden/>
          </w:rPr>
        </w:r>
        <w:r w:rsidR="00462C39">
          <w:rPr>
            <w:noProof/>
            <w:webHidden/>
          </w:rPr>
          <w:fldChar w:fldCharType="separate"/>
        </w:r>
        <w:r w:rsidR="00EF48D5">
          <w:rPr>
            <w:noProof/>
            <w:webHidden/>
          </w:rPr>
          <w:t>3</w:t>
        </w:r>
        <w:r w:rsidR="00462C39">
          <w:rPr>
            <w:noProof/>
            <w:webHidden/>
          </w:rPr>
          <w:fldChar w:fldCharType="end"/>
        </w:r>
      </w:hyperlink>
    </w:p>
    <w:p w14:paraId="68DF8D40" w14:textId="77777777" w:rsidR="00462C39" w:rsidRDefault="001C3B1E">
      <w:pPr>
        <w:pStyle w:val="TOC2"/>
        <w:tabs>
          <w:tab w:val="left" w:pos="720"/>
          <w:tab w:val="right" w:leader="dot" w:pos="8637"/>
        </w:tabs>
        <w:rPr>
          <w:rFonts w:asciiTheme="minorHAnsi" w:eastAsiaTheme="minorEastAsia" w:hAnsiTheme="minorHAnsi" w:cstheme="minorBidi"/>
          <w:b w:val="0"/>
          <w:smallCaps w:val="0"/>
          <w:noProof/>
          <w:sz w:val="22"/>
          <w:szCs w:val="22"/>
        </w:rPr>
      </w:pPr>
      <w:hyperlink w:anchor="_Toc27474327" w:history="1">
        <w:r w:rsidR="00462C39" w:rsidRPr="00E34755">
          <w:rPr>
            <w:rStyle w:val="Hyperlink"/>
            <w:noProof/>
          </w:rPr>
          <w:t>1.1</w:t>
        </w:r>
        <w:r w:rsidR="00462C39">
          <w:rPr>
            <w:rFonts w:asciiTheme="minorHAnsi" w:eastAsiaTheme="minorEastAsia" w:hAnsiTheme="minorHAnsi" w:cstheme="minorBidi"/>
            <w:b w:val="0"/>
            <w:smallCaps w:val="0"/>
            <w:noProof/>
            <w:sz w:val="22"/>
            <w:szCs w:val="22"/>
          </w:rPr>
          <w:tab/>
        </w:r>
        <w:r w:rsidR="00462C39" w:rsidRPr="00E34755">
          <w:rPr>
            <w:rStyle w:val="Hyperlink"/>
            <w:noProof/>
          </w:rPr>
          <w:t>Participantes</w:t>
        </w:r>
        <w:r w:rsidR="00462C39">
          <w:rPr>
            <w:noProof/>
            <w:webHidden/>
          </w:rPr>
          <w:tab/>
        </w:r>
        <w:r w:rsidR="00462C39">
          <w:rPr>
            <w:noProof/>
            <w:webHidden/>
          </w:rPr>
          <w:fldChar w:fldCharType="begin"/>
        </w:r>
        <w:r w:rsidR="00462C39">
          <w:rPr>
            <w:noProof/>
            <w:webHidden/>
          </w:rPr>
          <w:instrText xml:space="preserve"> PAGEREF _Toc27474327 \h </w:instrText>
        </w:r>
        <w:r w:rsidR="00462C39">
          <w:rPr>
            <w:noProof/>
            <w:webHidden/>
          </w:rPr>
        </w:r>
        <w:r w:rsidR="00462C39">
          <w:rPr>
            <w:noProof/>
            <w:webHidden/>
          </w:rPr>
          <w:fldChar w:fldCharType="separate"/>
        </w:r>
        <w:r w:rsidR="00EF48D5">
          <w:rPr>
            <w:noProof/>
            <w:webHidden/>
          </w:rPr>
          <w:t>3</w:t>
        </w:r>
        <w:r w:rsidR="00462C39">
          <w:rPr>
            <w:noProof/>
            <w:webHidden/>
          </w:rPr>
          <w:fldChar w:fldCharType="end"/>
        </w:r>
      </w:hyperlink>
    </w:p>
    <w:p w14:paraId="633AB600" w14:textId="77777777" w:rsidR="00462C39" w:rsidRDefault="001C3B1E">
      <w:pPr>
        <w:pStyle w:val="TOC1"/>
        <w:rPr>
          <w:rFonts w:asciiTheme="minorHAnsi" w:eastAsiaTheme="minorEastAsia" w:hAnsiTheme="minorHAnsi" w:cstheme="minorBidi"/>
          <w:b w:val="0"/>
          <w:bCs w:val="0"/>
          <w:caps w:val="0"/>
          <w:noProof/>
          <w:sz w:val="22"/>
          <w:szCs w:val="22"/>
        </w:rPr>
      </w:pPr>
      <w:hyperlink w:anchor="_Toc27474328" w:history="1">
        <w:r w:rsidR="00462C39" w:rsidRPr="00E34755">
          <w:rPr>
            <w:rStyle w:val="Hyperlink"/>
            <w:noProof/>
          </w:rPr>
          <w:t>2</w:t>
        </w:r>
        <w:r w:rsidR="00462C39">
          <w:rPr>
            <w:rFonts w:asciiTheme="minorHAnsi" w:eastAsiaTheme="minorEastAsia" w:hAnsiTheme="minorHAnsi" w:cstheme="minorBidi"/>
            <w:b w:val="0"/>
            <w:bCs w:val="0"/>
            <w:caps w:val="0"/>
            <w:noProof/>
            <w:sz w:val="22"/>
            <w:szCs w:val="22"/>
          </w:rPr>
          <w:tab/>
        </w:r>
        <w:r w:rsidR="00462C39" w:rsidRPr="00E34755">
          <w:rPr>
            <w:rStyle w:val="Hyperlink"/>
            <w:noProof/>
          </w:rPr>
          <w:t>Prerrequisitos</w:t>
        </w:r>
        <w:r w:rsidR="00462C39">
          <w:rPr>
            <w:noProof/>
            <w:webHidden/>
          </w:rPr>
          <w:tab/>
        </w:r>
        <w:r w:rsidR="00462C39">
          <w:rPr>
            <w:noProof/>
            <w:webHidden/>
          </w:rPr>
          <w:fldChar w:fldCharType="begin"/>
        </w:r>
        <w:r w:rsidR="00462C39">
          <w:rPr>
            <w:noProof/>
            <w:webHidden/>
          </w:rPr>
          <w:instrText xml:space="preserve"> PAGEREF _Toc27474328 \h </w:instrText>
        </w:r>
        <w:r w:rsidR="00462C39">
          <w:rPr>
            <w:noProof/>
            <w:webHidden/>
          </w:rPr>
        </w:r>
        <w:r w:rsidR="00462C39">
          <w:rPr>
            <w:noProof/>
            <w:webHidden/>
          </w:rPr>
          <w:fldChar w:fldCharType="separate"/>
        </w:r>
        <w:r w:rsidR="00EF48D5">
          <w:rPr>
            <w:noProof/>
            <w:webHidden/>
          </w:rPr>
          <w:t>4</w:t>
        </w:r>
        <w:r w:rsidR="00462C39">
          <w:rPr>
            <w:noProof/>
            <w:webHidden/>
          </w:rPr>
          <w:fldChar w:fldCharType="end"/>
        </w:r>
      </w:hyperlink>
    </w:p>
    <w:p w14:paraId="5E651177" w14:textId="77777777" w:rsidR="00462C39" w:rsidRDefault="001C3B1E">
      <w:pPr>
        <w:pStyle w:val="TOC1"/>
        <w:rPr>
          <w:rFonts w:asciiTheme="minorHAnsi" w:eastAsiaTheme="minorEastAsia" w:hAnsiTheme="minorHAnsi" w:cstheme="minorBidi"/>
          <w:b w:val="0"/>
          <w:bCs w:val="0"/>
          <w:caps w:val="0"/>
          <w:noProof/>
          <w:sz w:val="22"/>
          <w:szCs w:val="22"/>
        </w:rPr>
      </w:pPr>
      <w:hyperlink w:anchor="_Toc27474329" w:history="1">
        <w:r w:rsidR="00462C39" w:rsidRPr="00E34755">
          <w:rPr>
            <w:rStyle w:val="Hyperlink"/>
            <w:noProof/>
          </w:rPr>
          <w:t>3</w:t>
        </w:r>
        <w:r w:rsidR="00462C39">
          <w:rPr>
            <w:rFonts w:asciiTheme="minorHAnsi" w:eastAsiaTheme="minorEastAsia" w:hAnsiTheme="minorHAnsi" w:cstheme="minorBidi"/>
            <w:b w:val="0"/>
            <w:bCs w:val="0"/>
            <w:caps w:val="0"/>
            <w:noProof/>
            <w:sz w:val="22"/>
            <w:szCs w:val="22"/>
          </w:rPr>
          <w:tab/>
        </w:r>
        <w:r w:rsidR="00462C39" w:rsidRPr="00E34755">
          <w:rPr>
            <w:rStyle w:val="Hyperlink"/>
            <w:noProof/>
          </w:rPr>
          <w:t>Proceso de instalación</w:t>
        </w:r>
        <w:r w:rsidR="00462C39">
          <w:rPr>
            <w:noProof/>
            <w:webHidden/>
          </w:rPr>
          <w:tab/>
        </w:r>
        <w:r w:rsidR="00462C39">
          <w:rPr>
            <w:noProof/>
            <w:webHidden/>
          </w:rPr>
          <w:fldChar w:fldCharType="begin"/>
        </w:r>
        <w:r w:rsidR="00462C39">
          <w:rPr>
            <w:noProof/>
            <w:webHidden/>
          </w:rPr>
          <w:instrText xml:space="preserve"> PAGEREF _Toc27474329 \h </w:instrText>
        </w:r>
        <w:r w:rsidR="00462C39">
          <w:rPr>
            <w:noProof/>
            <w:webHidden/>
          </w:rPr>
        </w:r>
        <w:r w:rsidR="00462C39">
          <w:rPr>
            <w:noProof/>
            <w:webHidden/>
          </w:rPr>
          <w:fldChar w:fldCharType="separate"/>
        </w:r>
        <w:r w:rsidR="00EF48D5">
          <w:rPr>
            <w:noProof/>
            <w:webHidden/>
          </w:rPr>
          <w:t>5</w:t>
        </w:r>
        <w:r w:rsidR="00462C39">
          <w:rPr>
            <w:noProof/>
            <w:webHidden/>
          </w:rPr>
          <w:fldChar w:fldCharType="end"/>
        </w:r>
      </w:hyperlink>
    </w:p>
    <w:p w14:paraId="665BD88C" w14:textId="77777777" w:rsidR="00462C39" w:rsidRDefault="001C3B1E">
      <w:pPr>
        <w:pStyle w:val="TOC2"/>
        <w:tabs>
          <w:tab w:val="left" w:pos="720"/>
          <w:tab w:val="right" w:leader="dot" w:pos="8637"/>
        </w:tabs>
        <w:rPr>
          <w:rFonts w:asciiTheme="minorHAnsi" w:eastAsiaTheme="minorEastAsia" w:hAnsiTheme="minorHAnsi" w:cstheme="minorBidi"/>
          <w:b w:val="0"/>
          <w:smallCaps w:val="0"/>
          <w:noProof/>
          <w:sz w:val="22"/>
          <w:szCs w:val="22"/>
        </w:rPr>
      </w:pPr>
      <w:hyperlink w:anchor="_Toc27474330" w:history="1">
        <w:r w:rsidR="00462C39" w:rsidRPr="00E34755">
          <w:rPr>
            <w:rStyle w:val="Hyperlink"/>
            <w:noProof/>
          </w:rPr>
          <w:t>3.1</w:t>
        </w:r>
        <w:r w:rsidR="00462C39">
          <w:rPr>
            <w:rFonts w:asciiTheme="minorHAnsi" w:eastAsiaTheme="minorEastAsia" w:hAnsiTheme="minorHAnsi" w:cstheme="minorBidi"/>
            <w:b w:val="0"/>
            <w:smallCaps w:val="0"/>
            <w:noProof/>
            <w:sz w:val="22"/>
            <w:szCs w:val="22"/>
          </w:rPr>
          <w:tab/>
        </w:r>
        <w:r w:rsidR="00462C39" w:rsidRPr="00E34755">
          <w:rPr>
            <w:rStyle w:val="Hyperlink"/>
            <w:noProof/>
          </w:rPr>
          <w:t>Capa de datos</w:t>
        </w:r>
        <w:r w:rsidR="00462C39">
          <w:rPr>
            <w:noProof/>
            <w:webHidden/>
          </w:rPr>
          <w:tab/>
        </w:r>
        <w:r w:rsidR="00462C39">
          <w:rPr>
            <w:noProof/>
            <w:webHidden/>
          </w:rPr>
          <w:fldChar w:fldCharType="begin"/>
        </w:r>
        <w:r w:rsidR="00462C39">
          <w:rPr>
            <w:noProof/>
            <w:webHidden/>
          </w:rPr>
          <w:instrText xml:space="preserve"> PAGEREF _Toc27474330 \h </w:instrText>
        </w:r>
        <w:r w:rsidR="00462C39">
          <w:rPr>
            <w:noProof/>
            <w:webHidden/>
          </w:rPr>
        </w:r>
        <w:r w:rsidR="00462C39">
          <w:rPr>
            <w:noProof/>
            <w:webHidden/>
          </w:rPr>
          <w:fldChar w:fldCharType="separate"/>
        </w:r>
        <w:r w:rsidR="00EF48D5">
          <w:rPr>
            <w:noProof/>
            <w:webHidden/>
          </w:rPr>
          <w:t>5</w:t>
        </w:r>
        <w:r w:rsidR="00462C39">
          <w:rPr>
            <w:noProof/>
            <w:webHidden/>
          </w:rPr>
          <w:fldChar w:fldCharType="end"/>
        </w:r>
      </w:hyperlink>
    </w:p>
    <w:p w14:paraId="6C8F5649" w14:textId="77777777" w:rsidR="00462C39" w:rsidRDefault="001C3B1E">
      <w:pPr>
        <w:pStyle w:val="TOC2"/>
        <w:tabs>
          <w:tab w:val="left" w:pos="720"/>
          <w:tab w:val="right" w:leader="dot" w:pos="8637"/>
        </w:tabs>
        <w:rPr>
          <w:rFonts w:asciiTheme="minorHAnsi" w:eastAsiaTheme="minorEastAsia" w:hAnsiTheme="minorHAnsi" w:cstheme="minorBidi"/>
          <w:b w:val="0"/>
          <w:smallCaps w:val="0"/>
          <w:noProof/>
          <w:sz w:val="22"/>
          <w:szCs w:val="22"/>
        </w:rPr>
      </w:pPr>
      <w:hyperlink w:anchor="_Toc27474331" w:history="1">
        <w:r w:rsidR="00462C39" w:rsidRPr="00E34755">
          <w:rPr>
            <w:rStyle w:val="Hyperlink"/>
            <w:noProof/>
          </w:rPr>
          <w:t>3.2</w:t>
        </w:r>
        <w:r w:rsidR="00462C39">
          <w:rPr>
            <w:rFonts w:asciiTheme="minorHAnsi" w:eastAsiaTheme="minorEastAsia" w:hAnsiTheme="minorHAnsi" w:cstheme="minorBidi"/>
            <w:b w:val="0"/>
            <w:smallCaps w:val="0"/>
            <w:noProof/>
            <w:sz w:val="22"/>
            <w:szCs w:val="22"/>
          </w:rPr>
          <w:tab/>
        </w:r>
        <w:r w:rsidR="00462C39" w:rsidRPr="00E34755">
          <w:rPr>
            <w:rStyle w:val="Hyperlink"/>
            <w:noProof/>
          </w:rPr>
          <w:t>Capa de aplicaciones</w:t>
        </w:r>
        <w:r w:rsidR="00462C39">
          <w:rPr>
            <w:noProof/>
            <w:webHidden/>
          </w:rPr>
          <w:tab/>
        </w:r>
        <w:r w:rsidR="00462C39">
          <w:rPr>
            <w:noProof/>
            <w:webHidden/>
          </w:rPr>
          <w:fldChar w:fldCharType="begin"/>
        </w:r>
        <w:r w:rsidR="00462C39">
          <w:rPr>
            <w:noProof/>
            <w:webHidden/>
          </w:rPr>
          <w:instrText xml:space="preserve"> PAGEREF _Toc27474331 \h </w:instrText>
        </w:r>
        <w:r w:rsidR="00462C39">
          <w:rPr>
            <w:noProof/>
            <w:webHidden/>
          </w:rPr>
        </w:r>
        <w:r w:rsidR="00462C39">
          <w:rPr>
            <w:noProof/>
            <w:webHidden/>
          </w:rPr>
          <w:fldChar w:fldCharType="separate"/>
        </w:r>
        <w:r w:rsidR="00EF48D5">
          <w:rPr>
            <w:noProof/>
            <w:webHidden/>
          </w:rPr>
          <w:t>5</w:t>
        </w:r>
        <w:r w:rsidR="00462C39">
          <w:rPr>
            <w:noProof/>
            <w:webHidden/>
          </w:rPr>
          <w:fldChar w:fldCharType="end"/>
        </w:r>
      </w:hyperlink>
    </w:p>
    <w:p w14:paraId="51EE3025" w14:textId="77777777" w:rsidR="00462C39" w:rsidRDefault="001C3B1E">
      <w:pPr>
        <w:pStyle w:val="TOC2"/>
        <w:tabs>
          <w:tab w:val="left" w:pos="720"/>
          <w:tab w:val="right" w:leader="dot" w:pos="8637"/>
        </w:tabs>
        <w:rPr>
          <w:rFonts w:asciiTheme="minorHAnsi" w:eastAsiaTheme="minorEastAsia" w:hAnsiTheme="minorHAnsi" w:cstheme="minorBidi"/>
          <w:b w:val="0"/>
          <w:smallCaps w:val="0"/>
          <w:noProof/>
          <w:sz w:val="22"/>
          <w:szCs w:val="22"/>
        </w:rPr>
      </w:pPr>
      <w:hyperlink w:anchor="_Toc27474332" w:history="1">
        <w:r w:rsidR="00462C39" w:rsidRPr="00E34755">
          <w:rPr>
            <w:rStyle w:val="Hyperlink"/>
            <w:noProof/>
          </w:rPr>
          <w:t>3.3</w:t>
        </w:r>
        <w:r w:rsidR="00462C39">
          <w:rPr>
            <w:rFonts w:asciiTheme="minorHAnsi" w:eastAsiaTheme="minorEastAsia" w:hAnsiTheme="minorHAnsi" w:cstheme="minorBidi"/>
            <w:b w:val="0"/>
            <w:smallCaps w:val="0"/>
            <w:noProof/>
            <w:sz w:val="22"/>
            <w:szCs w:val="22"/>
          </w:rPr>
          <w:tab/>
        </w:r>
        <w:r w:rsidR="00462C39" w:rsidRPr="00E34755">
          <w:rPr>
            <w:rStyle w:val="Hyperlink"/>
            <w:noProof/>
          </w:rPr>
          <w:t>Capa de presentación</w:t>
        </w:r>
        <w:r w:rsidR="00462C39">
          <w:rPr>
            <w:noProof/>
            <w:webHidden/>
          </w:rPr>
          <w:tab/>
        </w:r>
        <w:r w:rsidR="00462C39">
          <w:rPr>
            <w:noProof/>
            <w:webHidden/>
          </w:rPr>
          <w:fldChar w:fldCharType="begin"/>
        </w:r>
        <w:r w:rsidR="00462C39">
          <w:rPr>
            <w:noProof/>
            <w:webHidden/>
          </w:rPr>
          <w:instrText xml:space="preserve"> PAGEREF _Toc27474332 \h </w:instrText>
        </w:r>
        <w:r w:rsidR="00462C39">
          <w:rPr>
            <w:noProof/>
            <w:webHidden/>
          </w:rPr>
        </w:r>
        <w:r w:rsidR="00462C39">
          <w:rPr>
            <w:noProof/>
            <w:webHidden/>
          </w:rPr>
          <w:fldChar w:fldCharType="separate"/>
        </w:r>
        <w:r w:rsidR="00EF48D5">
          <w:rPr>
            <w:noProof/>
            <w:webHidden/>
          </w:rPr>
          <w:t>5</w:t>
        </w:r>
        <w:r w:rsidR="00462C39">
          <w:rPr>
            <w:noProof/>
            <w:webHidden/>
          </w:rPr>
          <w:fldChar w:fldCharType="end"/>
        </w:r>
      </w:hyperlink>
    </w:p>
    <w:p w14:paraId="39B9DE92" w14:textId="77777777" w:rsidR="00462C39" w:rsidRDefault="001C3B1E">
      <w:pPr>
        <w:pStyle w:val="TOC2"/>
        <w:tabs>
          <w:tab w:val="left" w:pos="720"/>
          <w:tab w:val="right" w:leader="dot" w:pos="8637"/>
        </w:tabs>
        <w:rPr>
          <w:rFonts w:asciiTheme="minorHAnsi" w:eastAsiaTheme="minorEastAsia" w:hAnsiTheme="minorHAnsi" w:cstheme="minorBidi"/>
          <w:b w:val="0"/>
          <w:smallCaps w:val="0"/>
          <w:noProof/>
          <w:sz w:val="22"/>
          <w:szCs w:val="22"/>
        </w:rPr>
      </w:pPr>
      <w:hyperlink w:anchor="_Toc27474333" w:history="1">
        <w:r w:rsidR="00462C39" w:rsidRPr="00E34755">
          <w:rPr>
            <w:rStyle w:val="Hyperlink"/>
            <w:noProof/>
          </w:rPr>
          <w:t>3.4</w:t>
        </w:r>
        <w:r w:rsidR="00462C39">
          <w:rPr>
            <w:rFonts w:asciiTheme="minorHAnsi" w:eastAsiaTheme="minorEastAsia" w:hAnsiTheme="minorHAnsi" w:cstheme="minorBidi"/>
            <w:b w:val="0"/>
            <w:smallCaps w:val="0"/>
            <w:noProof/>
            <w:sz w:val="22"/>
            <w:szCs w:val="22"/>
          </w:rPr>
          <w:tab/>
        </w:r>
        <w:r w:rsidR="00462C39" w:rsidRPr="00E34755">
          <w:rPr>
            <w:rStyle w:val="Hyperlink"/>
            <w:noProof/>
          </w:rPr>
          <w:t>Orden de instalación</w:t>
        </w:r>
        <w:r w:rsidR="00462C39">
          <w:rPr>
            <w:noProof/>
            <w:webHidden/>
          </w:rPr>
          <w:tab/>
        </w:r>
        <w:r w:rsidR="00462C39">
          <w:rPr>
            <w:noProof/>
            <w:webHidden/>
          </w:rPr>
          <w:fldChar w:fldCharType="begin"/>
        </w:r>
        <w:r w:rsidR="00462C39">
          <w:rPr>
            <w:noProof/>
            <w:webHidden/>
          </w:rPr>
          <w:instrText xml:space="preserve"> PAGEREF _Toc27474333 \h </w:instrText>
        </w:r>
        <w:r w:rsidR="00462C39">
          <w:rPr>
            <w:noProof/>
            <w:webHidden/>
          </w:rPr>
        </w:r>
        <w:r w:rsidR="00462C39">
          <w:rPr>
            <w:noProof/>
            <w:webHidden/>
          </w:rPr>
          <w:fldChar w:fldCharType="separate"/>
        </w:r>
        <w:r w:rsidR="00EF48D5">
          <w:rPr>
            <w:noProof/>
            <w:webHidden/>
          </w:rPr>
          <w:t>5</w:t>
        </w:r>
        <w:r w:rsidR="00462C39">
          <w:rPr>
            <w:noProof/>
            <w:webHidden/>
          </w:rPr>
          <w:fldChar w:fldCharType="end"/>
        </w:r>
      </w:hyperlink>
    </w:p>
    <w:p w14:paraId="2A9C6CCB" w14:textId="77777777" w:rsidR="00462C39" w:rsidRDefault="001C3B1E">
      <w:pPr>
        <w:pStyle w:val="TOC1"/>
        <w:rPr>
          <w:rFonts w:asciiTheme="minorHAnsi" w:eastAsiaTheme="minorEastAsia" w:hAnsiTheme="minorHAnsi" w:cstheme="minorBidi"/>
          <w:b w:val="0"/>
          <w:bCs w:val="0"/>
          <w:caps w:val="0"/>
          <w:noProof/>
          <w:sz w:val="22"/>
          <w:szCs w:val="22"/>
        </w:rPr>
      </w:pPr>
      <w:hyperlink w:anchor="_Toc27474334" w:history="1">
        <w:r w:rsidR="00462C39" w:rsidRPr="00E34755">
          <w:rPr>
            <w:rStyle w:val="Hyperlink"/>
            <w:noProof/>
          </w:rPr>
          <w:t>4</w:t>
        </w:r>
        <w:r w:rsidR="00462C39">
          <w:rPr>
            <w:rFonts w:asciiTheme="minorHAnsi" w:eastAsiaTheme="minorEastAsia" w:hAnsiTheme="minorHAnsi" w:cstheme="minorBidi"/>
            <w:b w:val="0"/>
            <w:bCs w:val="0"/>
            <w:caps w:val="0"/>
            <w:noProof/>
            <w:sz w:val="22"/>
            <w:szCs w:val="22"/>
          </w:rPr>
          <w:tab/>
        </w:r>
        <w:r w:rsidR="00462C39" w:rsidRPr="00E34755">
          <w:rPr>
            <w:rStyle w:val="Hyperlink"/>
            <w:noProof/>
          </w:rPr>
          <w:t>Proceso de desinstalación</w:t>
        </w:r>
        <w:r w:rsidR="00462C39">
          <w:rPr>
            <w:noProof/>
            <w:webHidden/>
          </w:rPr>
          <w:tab/>
        </w:r>
        <w:r w:rsidR="00462C39">
          <w:rPr>
            <w:noProof/>
            <w:webHidden/>
          </w:rPr>
          <w:fldChar w:fldCharType="begin"/>
        </w:r>
        <w:r w:rsidR="00462C39">
          <w:rPr>
            <w:noProof/>
            <w:webHidden/>
          </w:rPr>
          <w:instrText xml:space="preserve"> PAGEREF _Toc27474334 \h </w:instrText>
        </w:r>
        <w:r w:rsidR="00462C39">
          <w:rPr>
            <w:noProof/>
            <w:webHidden/>
          </w:rPr>
        </w:r>
        <w:r w:rsidR="00462C39">
          <w:rPr>
            <w:noProof/>
            <w:webHidden/>
          </w:rPr>
          <w:fldChar w:fldCharType="separate"/>
        </w:r>
        <w:r w:rsidR="00EF48D5">
          <w:rPr>
            <w:noProof/>
            <w:webHidden/>
          </w:rPr>
          <w:t>6</w:t>
        </w:r>
        <w:r w:rsidR="00462C39">
          <w:rPr>
            <w:noProof/>
            <w:webHidden/>
          </w:rPr>
          <w:fldChar w:fldCharType="end"/>
        </w:r>
      </w:hyperlink>
    </w:p>
    <w:p w14:paraId="4E0674D9" w14:textId="77777777" w:rsidR="00462C39" w:rsidRDefault="001C3B1E">
      <w:pPr>
        <w:pStyle w:val="TOC2"/>
        <w:tabs>
          <w:tab w:val="left" w:pos="720"/>
          <w:tab w:val="right" w:leader="dot" w:pos="8637"/>
        </w:tabs>
        <w:rPr>
          <w:rFonts w:asciiTheme="minorHAnsi" w:eastAsiaTheme="minorEastAsia" w:hAnsiTheme="minorHAnsi" w:cstheme="minorBidi"/>
          <w:b w:val="0"/>
          <w:smallCaps w:val="0"/>
          <w:noProof/>
          <w:sz w:val="22"/>
          <w:szCs w:val="22"/>
        </w:rPr>
      </w:pPr>
      <w:hyperlink w:anchor="_Toc27474335" w:history="1">
        <w:r w:rsidR="00462C39" w:rsidRPr="00E34755">
          <w:rPr>
            <w:rStyle w:val="Hyperlink"/>
            <w:noProof/>
          </w:rPr>
          <w:t>4.1</w:t>
        </w:r>
        <w:r w:rsidR="00462C39">
          <w:rPr>
            <w:rFonts w:asciiTheme="minorHAnsi" w:eastAsiaTheme="minorEastAsia" w:hAnsiTheme="minorHAnsi" w:cstheme="minorBidi"/>
            <w:b w:val="0"/>
            <w:smallCaps w:val="0"/>
            <w:noProof/>
            <w:sz w:val="22"/>
            <w:szCs w:val="22"/>
          </w:rPr>
          <w:tab/>
        </w:r>
        <w:r w:rsidR="00462C39" w:rsidRPr="00E34755">
          <w:rPr>
            <w:rStyle w:val="Hyperlink"/>
            <w:noProof/>
          </w:rPr>
          <w:t>Capa de datos</w:t>
        </w:r>
        <w:r w:rsidR="00462C39">
          <w:rPr>
            <w:noProof/>
            <w:webHidden/>
          </w:rPr>
          <w:tab/>
        </w:r>
        <w:r w:rsidR="00462C39">
          <w:rPr>
            <w:noProof/>
            <w:webHidden/>
          </w:rPr>
          <w:fldChar w:fldCharType="begin"/>
        </w:r>
        <w:r w:rsidR="00462C39">
          <w:rPr>
            <w:noProof/>
            <w:webHidden/>
          </w:rPr>
          <w:instrText xml:space="preserve"> PAGEREF _Toc27474335 \h </w:instrText>
        </w:r>
        <w:r w:rsidR="00462C39">
          <w:rPr>
            <w:noProof/>
            <w:webHidden/>
          </w:rPr>
        </w:r>
        <w:r w:rsidR="00462C39">
          <w:rPr>
            <w:noProof/>
            <w:webHidden/>
          </w:rPr>
          <w:fldChar w:fldCharType="separate"/>
        </w:r>
        <w:r w:rsidR="00EF48D5">
          <w:rPr>
            <w:noProof/>
            <w:webHidden/>
          </w:rPr>
          <w:t>6</w:t>
        </w:r>
        <w:r w:rsidR="00462C39">
          <w:rPr>
            <w:noProof/>
            <w:webHidden/>
          </w:rPr>
          <w:fldChar w:fldCharType="end"/>
        </w:r>
      </w:hyperlink>
    </w:p>
    <w:p w14:paraId="68BD7F26" w14:textId="77777777" w:rsidR="00462C39" w:rsidRDefault="001C3B1E">
      <w:pPr>
        <w:pStyle w:val="TOC2"/>
        <w:tabs>
          <w:tab w:val="left" w:pos="720"/>
          <w:tab w:val="right" w:leader="dot" w:pos="8637"/>
        </w:tabs>
        <w:rPr>
          <w:rFonts w:asciiTheme="minorHAnsi" w:eastAsiaTheme="minorEastAsia" w:hAnsiTheme="minorHAnsi" w:cstheme="minorBidi"/>
          <w:b w:val="0"/>
          <w:smallCaps w:val="0"/>
          <w:noProof/>
          <w:sz w:val="22"/>
          <w:szCs w:val="22"/>
        </w:rPr>
      </w:pPr>
      <w:hyperlink w:anchor="_Toc27474336" w:history="1">
        <w:r w:rsidR="00462C39" w:rsidRPr="00E34755">
          <w:rPr>
            <w:rStyle w:val="Hyperlink"/>
            <w:noProof/>
          </w:rPr>
          <w:t>4.2</w:t>
        </w:r>
        <w:r w:rsidR="00462C39">
          <w:rPr>
            <w:rFonts w:asciiTheme="minorHAnsi" w:eastAsiaTheme="minorEastAsia" w:hAnsiTheme="minorHAnsi" w:cstheme="minorBidi"/>
            <w:b w:val="0"/>
            <w:smallCaps w:val="0"/>
            <w:noProof/>
            <w:sz w:val="22"/>
            <w:szCs w:val="22"/>
          </w:rPr>
          <w:tab/>
        </w:r>
        <w:r w:rsidR="00462C39" w:rsidRPr="00E34755">
          <w:rPr>
            <w:rStyle w:val="Hyperlink"/>
            <w:noProof/>
          </w:rPr>
          <w:t>Capa de aplicaciones</w:t>
        </w:r>
        <w:r w:rsidR="00462C39">
          <w:rPr>
            <w:noProof/>
            <w:webHidden/>
          </w:rPr>
          <w:tab/>
        </w:r>
        <w:r w:rsidR="00462C39">
          <w:rPr>
            <w:noProof/>
            <w:webHidden/>
          </w:rPr>
          <w:fldChar w:fldCharType="begin"/>
        </w:r>
        <w:r w:rsidR="00462C39">
          <w:rPr>
            <w:noProof/>
            <w:webHidden/>
          </w:rPr>
          <w:instrText xml:space="preserve"> PAGEREF _Toc27474336 \h </w:instrText>
        </w:r>
        <w:r w:rsidR="00462C39">
          <w:rPr>
            <w:noProof/>
            <w:webHidden/>
          </w:rPr>
        </w:r>
        <w:r w:rsidR="00462C39">
          <w:rPr>
            <w:noProof/>
            <w:webHidden/>
          </w:rPr>
          <w:fldChar w:fldCharType="separate"/>
        </w:r>
        <w:r w:rsidR="00EF48D5">
          <w:rPr>
            <w:noProof/>
            <w:webHidden/>
          </w:rPr>
          <w:t>6</w:t>
        </w:r>
        <w:r w:rsidR="00462C39">
          <w:rPr>
            <w:noProof/>
            <w:webHidden/>
          </w:rPr>
          <w:fldChar w:fldCharType="end"/>
        </w:r>
      </w:hyperlink>
    </w:p>
    <w:p w14:paraId="48C3B83C" w14:textId="77777777" w:rsidR="00462C39" w:rsidRDefault="001C3B1E">
      <w:pPr>
        <w:pStyle w:val="TOC2"/>
        <w:tabs>
          <w:tab w:val="left" w:pos="720"/>
          <w:tab w:val="right" w:leader="dot" w:pos="8637"/>
        </w:tabs>
        <w:rPr>
          <w:rFonts w:asciiTheme="minorHAnsi" w:eastAsiaTheme="minorEastAsia" w:hAnsiTheme="minorHAnsi" w:cstheme="minorBidi"/>
          <w:b w:val="0"/>
          <w:smallCaps w:val="0"/>
          <w:noProof/>
          <w:sz w:val="22"/>
          <w:szCs w:val="22"/>
        </w:rPr>
      </w:pPr>
      <w:hyperlink w:anchor="_Toc27474337" w:history="1">
        <w:r w:rsidR="00462C39" w:rsidRPr="00E34755">
          <w:rPr>
            <w:rStyle w:val="Hyperlink"/>
            <w:noProof/>
          </w:rPr>
          <w:t>4.3</w:t>
        </w:r>
        <w:r w:rsidR="00462C39">
          <w:rPr>
            <w:rFonts w:asciiTheme="minorHAnsi" w:eastAsiaTheme="minorEastAsia" w:hAnsiTheme="minorHAnsi" w:cstheme="minorBidi"/>
            <w:b w:val="0"/>
            <w:smallCaps w:val="0"/>
            <w:noProof/>
            <w:sz w:val="22"/>
            <w:szCs w:val="22"/>
          </w:rPr>
          <w:tab/>
        </w:r>
        <w:r w:rsidR="00462C39" w:rsidRPr="00E34755">
          <w:rPr>
            <w:rStyle w:val="Hyperlink"/>
            <w:noProof/>
          </w:rPr>
          <w:t>Capa de presentación</w:t>
        </w:r>
        <w:r w:rsidR="00462C39">
          <w:rPr>
            <w:noProof/>
            <w:webHidden/>
          </w:rPr>
          <w:tab/>
        </w:r>
        <w:r w:rsidR="00462C39">
          <w:rPr>
            <w:noProof/>
            <w:webHidden/>
          </w:rPr>
          <w:fldChar w:fldCharType="begin"/>
        </w:r>
        <w:r w:rsidR="00462C39">
          <w:rPr>
            <w:noProof/>
            <w:webHidden/>
          </w:rPr>
          <w:instrText xml:space="preserve"> PAGEREF _Toc27474337 \h </w:instrText>
        </w:r>
        <w:r w:rsidR="00462C39">
          <w:rPr>
            <w:noProof/>
            <w:webHidden/>
          </w:rPr>
        </w:r>
        <w:r w:rsidR="00462C39">
          <w:rPr>
            <w:noProof/>
            <w:webHidden/>
          </w:rPr>
          <w:fldChar w:fldCharType="separate"/>
        </w:r>
        <w:r w:rsidR="00EF48D5">
          <w:rPr>
            <w:noProof/>
            <w:webHidden/>
          </w:rPr>
          <w:t>6</w:t>
        </w:r>
        <w:r w:rsidR="00462C39">
          <w:rPr>
            <w:noProof/>
            <w:webHidden/>
          </w:rPr>
          <w:fldChar w:fldCharType="end"/>
        </w:r>
      </w:hyperlink>
    </w:p>
    <w:p w14:paraId="177FB110" w14:textId="77777777" w:rsidR="00462C39" w:rsidRDefault="001C3B1E">
      <w:pPr>
        <w:pStyle w:val="TOC2"/>
        <w:tabs>
          <w:tab w:val="left" w:pos="720"/>
          <w:tab w:val="right" w:leader="dot" w:pos="8637"/>
        </w:tabs>
        <w:rPr>
          <w:rFonts w:asciiTheme="minorHAnsi" w:eastAsiaTheme="minorEastAsia" w:hAnsiTheme="minorHAnsi" w:cstheme="minorBidi"/>
          <w:b w:val="0"/>
          <w:smallCaps w:val="0"/>
          <w:noProof/>
          <w:sz w:val="22"/>
          <w:szCs w:val="22"/>
        </w:rPr>
      </w:pPr>
      <w:hyperlink w:anchor="_Toc27474338" w:history="1">
        <w:r w:rsidR="00462C39" w:rsidRPr="00E34755">
          <w:rPr>
            <w:rStyle w:val="Hyperlink"/>
            <w:noProof/>
          </w:rPr>
          <w:t>4.4</w:t>
        </w:r>
        <w:r w:rsidR="00462C39">
          <w:rPr>
            <w:rFonts w:asciiTheme="minorHAnsi" w:eastAsiaTheme="minorEastAsia" w:hAnsiTheme="minorHAnsi" w:cstheme="minorBidi"/>
            <w:b w:val="0"/>
            <w:smallCaps w:val="0"/>
            <w:noProof/>
            <w:sz w:val="22"/>
            <w:szCs w:val="22"/>
          </w:rPr>
          <w:tab/>
        </w:r>
        <w:r w:rsidR="00462C39" w:rsidRPr="00E34755">
          <w:rPr>
            <w:rStyle w:val="Hyperlink"/>
            <w:noProof/>
          </w:rPr>
          <w:t>Orden de desinstalación</w:t>
        </w:r>
        <w:r w:rsidR="00462C39">
          <w:rPr>
            <w:noProof/>
            <w:webHidden/>
          </w:rPr>
          <w:tab/>
        </w:r>
        <w:r w:rsidR="00462C39">
          <w:rPr>
            <w:noProof/>
            <w:webHidden/>
          </w:rPr>
          <w:fldChar w:fldCharType="begin"/>
        </w:r>
        <w:r w:rsidR="00462C39">
          <w:rPr>
            <w:noProof/>
            <w:webHidden/>
          </w:rPr>
          <w:instrText xml:space="preserve"> PAGEREF _Toc27474338 \h </w:instrText>
        </w:r>
        <w:r w:rsidR="00462C39">
          <w:rPr>
            <w:noProof/>
            <w:webHidden/>
          </w:rPr>
        </w:r>
        <w:r w:rsidR="00462C39">
          <w:rPr>
            <w:noProof/>
            <w:webHidden/>
          </w:rPr>
          <w:fldChar w:fldCharType="separate"/>
        </w:r>
        <w:r w:rsidR="00EF48D5">
          <w:rPr>
            <w:noProof/>
            <w:webHidden/>
          </w:rPr>
          <w:t>6</w:t>
        </w:r>
        <w:r w:rsidR="00462C39">
          <w:rPr>
            <w:noProof/>
            <w:webHidden/>
          </w:rPr>
          <w:fldChar w:fldCharType="end"/>
        </w:r>
      </w:hyperlink>
    </w:p>
    <w:p w14:paraId="18B86F6F" w14:textId="77777777" w:rsidR="00462C39" w:rsidRDefault="001C3B1E">
      <w:pPr>
        <w:pStyle w:val="TOC1"/>
        <w:rPr>
          <w:rFonts w:asciiTheme="minorHAnsi" w:eastAsiaTheme="minorEastAsia" w:hAnsiTheme="minorHAnsi" w:cstheme="minorBidi"/>
          <w:b w:val="0"/>
          <w:bCs w:val="0"/>
          <w:caps w:val="0"/>
          <w:noProof/>
          <w:sz w:val="22"/>
          <w:szCs w:val="22"/>
        </w:rPr>
      </w:pPr>
      <w:hyperlink w:anchor="_Toc27474339" w:history="1">
        <w:r w:rsidR="00462C39" w:rsidRPr="00E34755">
          <w:rPr>
            <w:rStyle w:val="Hyperlink"/>
            <w:noProof/>
          </w:rPr>
          <w:t>5</w:t>
        </w:r>
        <w:r w:rsidR="00462C39">
          <w:rPr>
            <w:rFonts w:asciiTheme="minorHAnsi" w:eastAsiaTheme="minorEastAsia" w:hAnsiTheme="minorHAnsi" w:cstheme="minorBidi"/>
            <w:b w:val="0"/>
            <w:bCs w:val="0"/>
            <w:caps w:val="0"/>
            <w:noProof/>
            <w:sz w:val="22"/>
            <w:szCs w:val="22"/>
          </w:rPr>
          <w:tab/>
        </w:r>
        <w:r w:rsidR="00462C39" w:rsidRPr="00E34755">
          <w:rPr>
            <w:rStyle w:val="Hyperlink"/>
            <w:noProof/>
          </w:rPr>
          <w:t>Comprobaciones posteriores</w:t>
        </w:r>
        <w:r w:rsidR="00462C39">
          <w:rPr>
            <w:noProof/>
            <w:webHidden/>
          </w:rPr>
          <w:tab/>
        </w:r>
        <w:r w:rsidR="00462C39">
          <w:rPr>
            <w:noProof/>
            <w:webHidden/>
          </w:rPr>
          <w:fldChar w:fldCharType="begin"/>
        </w:r>
        <w:r w:rsidR="00462C39">
          <w:rPr>
            <w:noProof/>
            <w:webHidden/>
          </w:rPr>
          <w:instrText xml:space="preserve"> PAGEREF _Toc27474339 \h </w:instrText>
        </w:r>
        <w:r w:rsidR="00462C39">
          <w:rPr>
            <w:noProof/>
            <w:webHidden/>
          </w:rPr>
        </w:r>
        <w:r w:rsidR="00462C39">
          <w:rPr>
            <w:noProof/>
            <w:webHidden/>
          </w:rPr>
          <w:fldChar w:fldCharType="separate"/>
        </w:r>
        <w:r w:rsidR="00EF48D5">
          <w:rPr>
            <w:noProof/>
            <w:webHidden/>
          </w:rPr>
          <w:t>7</w:t>
        </w:r>
        <w:r w:rsidR="00462C39">
          <w:rPr>
            <w:noProof/>
            <w:webHidden/>
          </w:rPr>
          <w:fldChar w:fldCharType="end"/>
        </w:r>
      </w:hyperlink>
    </w:p>
    <w:p w14:paraId="7697A6C6" w14:textId="77777777" w:rsidR="00A876E7" w:rsidRPr="00F821AD" w:rsidRDefault="00155DB7" w:rsidP="00250916">
      <w:pPr>
        <w:ind w:left="567"/>
      </w:pPr>
      <w:r w:rsidRPr="00F821AD">
        <w:fldChar w:fldCharType="end"/>
      </w:r>
    </w:p>
    <w:p w14:paraId="32E5F5A3" w14:textId="77777777" w:rsidR="00B3550B" w:rsidRPr="00F821AD" w:rsidRDefault="00B3550B" w:rsidP="00250916">
      <w:pPr>
        <w:ind w:left="567" w:hanging="425"/>
      </w:pPr>
    </w:p>
    <w:p w14:paraId="3B0D43DC" w14:textId="77777777" w:rsidR="00B3550B" w:rsidRPr="00F821AD" w:rsidRDefault="00B3550B" w:rsidP="00180961"/>
    <w:p w14:paraId="06F11A01" w14:textId="77777777" w:rsidR="00212AE1" w:rsidRDefault="00C4646E" w:rsidP="001A1CF2">
      <w:pPr>
        <w:pStyle w:val="Heading1"/>
      </w:pPr>
      <w:bookmarkStart w:id="1" w:name="_Toc27474326"/>
      <w:r>
        <w:lastRenderedPageBreak/>
        <w:t>Alcance</w:t>
      </w:r>
      <w:r w:rsidR="000A0D72" w:rsidRPr="00F821AD">
        <w:t xml:space="preserve"> del cambio</w:t>
      </w:r>
      <w:bookmarkEnd w:id="1"/>
    </w:p>
    <w:p w14:paraId="6A7F4BFD" w14:textId="77777777" w:rsidR="004A655B" w:rsidRDefault="004A655B" w:rsidP="004A655B"/>
    <w:tbl>
      <w:tblPr>
        <w:tblW w:w="8662" w:type="dxa"/>
        <w:tblInd w:w="55" w:type="dxa"/>
        <w:tblCellMar>
          <w:left w:w="70" w:type="dxa"/>
          <w:right w:w="70" w:type="dxa"/>
        </w:tblCellMar>
        <w:tblLook w:val="04A0" w:firstRow="1" w:lastRow="0" w:firstColumn="1" w:lastColumn="0" w:noHBand="0" w:noVBand="1"/>
      </w:tblPr>
      <w:tblGrid>
        <w:gridCol w:w="1677"/>
        <w:gridCol w:w="2300"/>
        <w:gridCol w:w="2417"/>
        <w:gridCol w:w="2268"/>
      </w:tblGrid>
      <w:tr w:rsidR="006007F1" w:rsidRPr="00AA48FE" w14:paraId="656668F6" w14:textId="77777777" w:rsidTr="00C175A0">
        <w:trPr>
          <w:trHeight w:val="671"/>
        </w:trPr>
        <w:tc>
          <w:tcPr>
            <w:tcW w:w="1677"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0930885" w14:textId="77777777" w:rsidR="006007F1" w:rsidRPr="00AA48FE" w:rsidRDefault="006007F1" w:rsidP="00AA48FE">
            <w:pPr>
              <w:spacing w:before="0"/>
              <w:jc w:val="left"/>
              <w:rPr>
                <w:b/>
                <w:bCs/>
                <w:color w:val="000000"/>
                <w:sz w:val="22"/>
                <w:szCs w:val="22"/>
              </w:rPr>
            </w:pPr>
            <w:r w:rsidRPr="00AA48FE">
              <w:rPr>
                <w:b/>
                <w:bCs/>
                <w:color w:val="000000"/>
                <w:sz w:val="22"/>
              </w:rPr>
              <w:t>Entornos a instalar</w:t>
            </w:r>
          </w:p>
        </w:tc>
        <w:tc>
          <w:tcPr>
            <w:tcW w:w="6985" w:type="dxa"/>
            <w:gridSpan w:val="3"/>
            <w:tcBorders>
              <w:top w:val="single" w:sz="8" w:space="0" w:color="auto"/>
              <w:left w:val="nil"/>
              <w:bottom w:val="single" w:sz="8" w:space="0" w:color="auto"/>
              <w:right w:val="single" w:sz="8" w:space="0" w:color="000000"/>
            </w:tcBorders>
            <w:shd w:val="clear" w:color="auto" w:fill="auto"/>
            <w:vAlign w:val="center"/>
            <w:hideMark/>
          </w:tcPr>
          <w:p w14:paraId="13BAA777" w14:textId="77777777" w:rsidR="00AE2267" w:rsidRDefault="001C3B1E" w:rsidP="00AE2267">
            <w:pPr>
              <w:spacing w:before="0"/>
              <w:jc w:val="left"/>
              <w:rPr>
                <w:color w:val="000000"/>
                <w:szCs w:val="20"/>
              </w:rPr>
            </w:pPr>
            <w:sdt>
              <w:sdtPr>
                <w:rPr>
                  <w:color w:val="000000"/>
                  <w:szCs w:val="20"/>
                </w:rPr>
                <w:id w:val="1869414954"/>
                <w14:checkbox>
                  <w14:checked w14:val="0"/>
                  <w14:checkedState w14:val="2612" w14:font="MS Gothic"/>
                  <w14:uncheckedState w14:val="2610" w14:font="MS Gothic"/>
                </w14:checkbox>
              </w:sdtPr>
              <w:sdtEndPr/>
              <w:sdtContent>
                <w:r w:rsidR="001F58D6">
                  <w:rPr>
                    <w:rFonts w:ascii="MS Gothic" w:eastAsia="MS Gothic" w:hAnsi="MS Gothic" w:hint="eastAsia"/>
                    <w:color w:val="000000"/>
                    <w:szCs w:val="20"/>
                  </w:rPr>
                  <w:t>☐</w:t>
                </w:r>
              </w:sdtContent>
            </w:sdt>
            <w:r w:rsidR="00AE2267">
              <w:rPr>
                <w:color w:val="000000"/>
                <w:szCs w:val="20"/>
              </w:rPr>
              <w:t xml:space="preserve"> Preproducción   </w:t>
            </w:r>
          </w:p>
          <w:p w14:paraId="7AB74F34" w14:textId="77777777" w:rsidR="006007F1" w:rsidRPr="00AA48FE" w:rsidRDefault="001C3B1E" w:rsidP="00AE2267">
            <w:pPr>
              <w:spacing w:before="0"/>
              <w:jc w:val="left"/>
              <w:rPr>
                <w:color w:val="000000"/>
                <w:szCs w:val="20"/>
              </w:rPr>
            </w:pPr>
            <w:sdt>
              <w:sdtPr>
                <w:rPr>
                  <w:color w:val="000000"/>
                  <w:szCs w:val="20"/>
                </w:rPr>
                <w:id w:val="1498229460"/>
                <w14:checkbox>
                  <w14:checked w14:val="0"/>
                  <w14:checkedState w14:val="2612" w14:font="MS Gothic"/>
                  <w14:uncheckedState w14:val="2610" w14:font="MS Gothic"/>
                </w14:checkbox>
              </w:sdtPr>
              <w:sdtEndPr/>
              <w:sdtContent>
                <w:r w:rsidR="00AE2267">
                  <w:rPr>
                    <w:rFonts w:ascii="MS Gothic" w:eastAsia="MS Gothic" w:hAnsi="MS Gothic" w:hint="eastAsia"/>
                    <w:color w:val="000000"/>
                    <w:szCs w:val="20"/>
                  </w:rPr>
                  <w:t>☐</w:t>
                </w:r>
              </w:sdtContent>
            </w:sdt>
            <w:r w:rsidR="00AE2267">
              <w:rPr>
                <w:color w:val="000000"/>
                <w:szCs w:val="20"/>
              </w:rPr>
              <w:t xml:space="preserve"> Producción</w:t>
            </w:r>
          </w:p>
        </w:tc>
      </w:tr>
      <w:tr w:rsidR="00AA48FE" w:rsidRPr="00AA48FE" w14:paraId="30BF806C" w14:textId="77777777" w:rsidTr="00B740FD">
        <w:trPr>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24D594F0" w14:textId="77777777" w:rsidR="00AA48FE" w:rsidRPr="00AA48FE" w:rsidRDefault="00AA48FE" w:rsidP="00AA48FE">
            <w:pPr>
              <w:spacing w:before="0"/>
              <w:jc w:val="left"/>
              <w:rPr>
                <w:b/>
                <w:bCs/>
                <w:color w:val="000000"/>
                <w:sz w:val="22"/>
                <w:szCs w:val="22"/>
              </w:rPr>
            </w:pPr>
            <w:r w:rsidRPr="00AA48FE">
              <w:rPr>
                <w:b/>
                <w:bCs/>
                <w:color w:val="000000"/>
                <w:sz w:val="22"/>
              </w:rPr>
              <w:t>Plataforma</w:t>
            </w:r>
            <w:r w:rsidR="009F4F4D">
              <w:rPr>
                <w:b/>
                <w:bCs/>
                <w:color w:val="000000"/>
                <w:sz w:val="22"/>
              </w:rPr>
              <w:t>/s</w:t>
            </w:r>
            <w:r w:rsidRPr="00AA48FE">
              <w:rPr>
                <w:b/>
                <w:bCs/>
                <w:color w:val="000000"/>
                <w:sz w:val="22"/>
              </w:rPr>
              <w:t xml:space="preserve"> afectada</w:t>
            </w:r>
            <w:r w:rsidR="009F4F4D">
              <w:rPr>
                <w:b/>
                <w:bCs/>
                <w:color w:val="000000"/>
                <w:sz w:val="22"/>
              </w:rPr>
              <w:t>/s (opcional)</w:t>
            </w:r>
          </w:p>
        </w:tc>
      </w:tr>
      <w:tr w:rsidR="00AA48FE" w:rsidRPr="00AA48FE" w14:paraId="6ADBFA6F" w14:textId="77777777" w:rsidTr="00B740FD">
        <w:trPr>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DAE82C8" w14:textId="77777777" w:rsidR="00AA48FE" w:rsidRPr="00AA48FE" w:rsidRDefault="00AA48FE" w:rsidP="00AA48FE">
            <w:pPr>
              <w:spacing w:before="0"/>
              <w:jc w:val="left"/>
              <w:rPr>
                <w:color w:val="000000"/>
                <w:szCs w:val="20"/>
              </w:rPr>
            </w:pPr>
            <w:r w:rsidRPr="00AA48FE">
              <w:rPr>
                <w:color w:val="000000"/>
                <w:szCs w:val="20"/>
                <w:lang w:val="en-US"/>
              </w:rPr>
              <w:t xml:space="preserve">PLATAFORMA </w:t>
            </w:r>
            <w:r w:rsidRPr="00AE2267">
              <w:rPr>
                <w:color w:val="FF0000"/>
                <w:szCs w:val="20"/>
                <w:lang w:val="en-US"/>
              </w:rPr>
              <w:t>X</w:t>
            </w:r>
          </w:p>
        </w:tc>
      </w:tr>
      <w:tr w:rsidR="00AA48FE" w:rsidRPr="00AA48FE" w14:paraId="2F4B7004" w14:textId="77777777" w:rsidTr="00B740FD">
        <w:trPr>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142374FB" w14:textId="77777777" w:rsidR="00AA48FE" w:rsidRPr="00AA48FE" w:rsidRDefault="00AA48FE" w:rsidP="00AA48FE">
            <w:pPr>
              <w:spacing w:before="0"/>
              <w:jc w:val="left"/>
              <w:rPr>
                <w:b/>
                <w:bCs/>
                <w:color w:val="000000"/>
                <w:sz w:val="22"/>
                <w:szCs w:val="22"/>
              </w:rPr>
            </w:pPr>
            <w:r w:rsidRPr="00AA48FE">
              <w:rPr>
                <w:b/>
                <w:bCs/>
                <w:color w:val="000000"/>
                <w:sz w:val="22"/>
              </w:rPr>
              <w:t>Grupo/s Lógico/s</w:t>
            </w:r>
            <w:r w:rsidR="009F4F4D">
              <w:rPr>
                <w:b/>
                <w:bCs/>
                <w:color w:val="000000"/>
                <w:sz w:val="22"/>
              </w:rPr>
              <w:t xml:space="preserve"> (opcional)</w:t>
            </w:r>
          </w:p>
        </w:tc>
      </w:tr>
      <w:tr w:rsidR="00AA48FE" w:rsidRPr="00AA48FE" w14:paraId="4F3D4558" w14:textId="77777777" w:rsidTr="00B740FD">
        <w:trPr>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7C151115" w14:textId="77777777" w:rsidR="00AA48FE" w:rsidRPr="00AA48FE" w:rsidRDefault="00AA48FE" w:rsidP="00AA48FE">
            <w:pPr>
              <w:spacing w:before="0"/>
              <w:jc w:val="left"/>
              <w:rPr>
                <w:color w:val="000000"/>
                <w:szCs w:val="20"/>
              </w:rPr>
            </w:pPr>
            <w:r w:rsidRPr="00AE2267">
              <w:rPr>
                <w:color w:val="FF0000"/>
                <w:szCs w:val="20"/>
                <w:lang w:val="en-US"/>
              </w:rPr>
              <w:t>GL_X</w:t>
            </w:r>
          </w:p>
        </w:tc>
      </w:tr>
      <w:tr w:rsidR="00AA48FE" w:rsidRPr="00B740FD" w14:paraId="1F02B030" w14:textId="77777777" w:rsidTr="00C175A0">
        <w:trPr>
          <w:trHeight w:val="600"/>
        </w:trPr>
        <w:tc>
          <w:tcPr>
            <w:tcW w:w="1677" w:type="dxa"/>
            <w:tcBorders>
              <w:top w:val="single" w:sz="8" w:space="0" w:color="auto"/>
              <w:left w:val="single" w:sz="8" w:space="0" w:color="auto"/>
              <w:bottom w:val="single" w:sz="8" w:space="0" w:color="auto"/>
              <w:right w:val="single" w:sz="8" w:space="0" w:color="000000"/>
            </w:tcBorders>
            <w:shd w:val="clear" w:color="000000" w:fill="BFBFBF"/>
            <w:vAlign w:val="center"/>
            <w:hideMark/>
          </w:tcPr>
          <w:p w14:paraId="7C9A1E67" w14:textId="77777777" w:rsidR="00AA48FE" w:rsidRPr="00B740FD" w:rsidRDefault="00AA48FE" w:rsidP="00AA48FE">
            <w:pPr>
              <w:spacing w:before="0"/>
              <w:jc w:val="left"/>
              <w:rPr>
                <w:b/>
                <w:bCs/>
                <w:color w:val="000000"/>
                <w:sz w:val="22"/>
                <w:szCs w:val="22"/>
              </w:rPr>
            </w:pPr>
            <w:r w:rsidRPr="00B740FD">
              <w:rPr>
                <w:b/>
                <w:bCs/>
                <w:color w:val="000000"/>
                <w:sz w:val="22"/>
              </w:rPr>
              <w:t>Corte de servicio</w:t>
            </w:r>
          </w:p>
        </w:tc>
        <w:tc>
          <w:tcPr>
            <w:tcW w:w="2300" w:type="dxa"/>
            <w:tcBorders>
              <w:top w:val="single" w:sz="8" w:space="0" w:color="auto"/>
              <w:left w:val="nil"/>
              <w:bottom w:val="single" w:sz="8" w:space="0" w:color="auto"/>
              <w:right w:val="single" w:sz="8" w:space="0" w:color="000000"/>
            </w:tcBorders>
            <w:shd w:val="clear" w:color="auto" w:fill="auto"/>
            <w:vAlign w:val="center"/>
            <w:hideMark/>
          </w:tcPr>
          <w:p w14:paraId="3F8D42AA" w14:textId="06F8FFFE" w:rsidR="00AA48FE" w:rsidRPr="00B740FD" w:rsidRDefault="001F58D6" w:rsidP="00B740FD">
            <w:pPr>
              <w:spacing w:before="0"/>
              <w:jc w:val="left"/>
              <w:rPr>
                <w:color w:val="000000"/>
                <w:szCs w:val="20"/>
              </w:rPr>
            </w:pPr>
            <w:r>
              <w:rPr>
                <w:color w:val="000000"/>
                <w:szCs w:val="20"/>
              </w:rPr>
              <w:object w:dxaOrig="225" w:dyaOrig="225" w14:anchorId="1139D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08pt;height:18pt" o:ole="">
                  <v:imagedata r:id="rId17" o:title=""/>
                </v:shape>
                <w:control r:id="rId18" w:name="Corte_Si" w:shapeid="_x0000_i1047"/>
              </w:object>
            </w:r>
            <w:r>
              <w:rPr>
                <w:color w:val="000000"/>
                <w:szCs w:val="20"/>
              </w:rPr>
              <w:object w:dxaOrig="225" w:dyaOrig="225" w14:anchorId="723620A5">
                <v:shape id="_x0000_i1049" type="#_x0000_t75" style="width:108pt;height:18pt" o:ole="">
                  <v:imagedata r:id="rId19" o:title=""/>
                </v:shape>
                <w:control r:id="rId20" w:name="Corte_No" w:shapeid="_x0000_i1049"/>
              </w:object>
            </w:r>
          </w:p>
        </w:tc>
        <w:tc>
          <w:tcPr>
            <w:tcW w:w="2417" w:type="dxa"/>
            <w:tcBorders>
              <w:top w:val="single" w:sz="8" w:space="0" w:color="auto"/>
              <w:left w:val="nil"/>
              <w:bottom w:val="single" w:sz="8" w:space="0" w:color="auto"/>
              <w:right w:val="single" w:sz="8" w:space="0" w:color="000000"/>
            </w:tcBorders>
            <w:shd w:val="clear" w:color="000000" w:fill="BFBFBF"/>
            <w:vAlign w:val="center"/>
            <w:hideMark/>
          </w:tcPr>
          <w:p w14:paraId="2943474E" w14:textId="77777777" w:rsidR="00AA48FE" w:rsidRPr="00B740FD" w:rsidRDefault="00AA48FE" w:rsidP="00AA48FE">
            <w:pPr>
              <w:spacing w:before="0"/>
              <w:jc w:val="left"/>
              <w:rPr>
                <w:b/>
                <w:bCs/>
                <w:color w:val="000000"/>
                <w:sz w:val="22"/>
                <w:szCs w:val="22"/>
              </w:rPr>
            </w:pPr>
            <w:r w:rsidRPr="00B740FD">
              <w:rPr>
                <w:b/>
                <w:bCs/>
                <w:color w:val="000000"/>
                <w:sz w:val="22"/>
              </w:rPr>
              <w:t>Duración estimada del corte de servicio</w:t>
            </w:r>
          </w:p>
        </w:tc>
        <w:tc>
          <w:tcPr>
            <w:tcW w:w="2268" w:type="dxa"/>
            <w:tcBorders>
              <w:top w:val="nil"/>
              <w:left w:val="nil"/>
              <w:bottom w:val="single" w:sz="8" w:space="0" w:color="auto"/>
              <w:right w:val="single" w:sz="8" w:space="0" w:color="auto"/>
            </w:tcBorders>
            <w:shd w:val="clear" w:color="auto" w:fill="auto"/>
            <w:vAlign w:val="center"/>
            <w:hideMark/>
          </w:tcPr>
          <w:p w14:paraId="1513431F" w14:textId="77777777" w:rsidR="00AA48FE" w:rsidRPr="00B740FD" w:rsidRDefault="00AA48FE" w:rsidP="00AA48FE">
            <w:pPr>
              <w:spacing w:before="0"/>
              <w:jc w:val="left"/>
              <w:rPr>
                <w:color w:val="000000"/>
                <w:szCs w:val="20"/>
              </w:rPr>
            </w:pPr>
            <w:r w:rsidRPr="00B740FD">
              <w:rPr>
                <w:color w:val="FF0000"/>
                <w:szCs w:val="20"/>
              </w:rPr>
              <w:t>X</w:t>
            </w:r>
            <w:r w:rsidRPr="00B740FD">
              <w:rPr>
                <w:color w:val="000000"/>
                <w:szCs w:val="20"/>
              </w:rPr>
              <w:t xml:space="preserve"> minutos</w:t>
            </w:r>
          </w:p>
        </w:tc>
      </w:tr>
      <w:tr w:rsidR="00AA48FE" w:rsidRPr="00B740FD" w14:paraId="53173382" w14:textId="77777777" w:rsidTr="00C175A0">
        <w:trPr>
          <w:trHeight w:val="315"/>
        </w:trPr>
        <w:tc>
          <w:tcPr>
            <w:tcW w:w="1677" w:type="dxa"/>
            <w:tcBorders>
              <w:top w:val="single" w:sz="8" w:space="0" w:color="auto"/>
              <w:left w:val="single" w:sz="8" w:space="0" w:color="auto"/>
              <w:bottom w:val="single" w:sz="8" w:space="0" w:color="auto"/>
              <w:right w:val="single" w:sz="8" w:space="0" w:color="000000"/>
            </w:tcBorders>
            <w:shd w:val="clear" w:color="000000" w:fill="BFBFBF"/>
            <w:vAlign w:val="center"/>
            <w:hideMark/>
          </w:tcPr>
          <w:p w14:paraId="452DF68E" w14:textId="77777777" w:rsidR="00AA48FE" w:rsidRPr="00B740FD" w:rsidRDefault="00AA48FE" w:rsidP="00AA48FE">
            <w:pPr>
              <w:spacing w:before="0"/>
              <w:jc w:val="left"/>
              <w:rPr>
                <w:b/>
                <w:bCs/>
                <w:color w:val="000000"/>
                <w:sz w:val="22"/>
                <w:szCs w:val="22"/>
              </w:rPr>
            </w:pPr>
            <w:r w:rsidRPr="00B740FD">
              <w:rPr>
                <w:b/>
                <w:bCs/>
                <w:color w:val="000000"/>
                <w:sz w:val="22"/>
              </w:rPr>
              <w:t>Servicios afectados</w:t>
            </w:r>
          </w:p>
        </w:tc>
        <w:tc>
          <w:tcPr>
            <w:tcW w:w="6985" w:type="dxa"/>
            <w:gridSpan w:val="3"/>
            <w:tcBorders>
              <w:top w:val="single" w:sz="8" w:space="0" w:color="auto"/>
              <w:left w:val="nil"/>
              <w:bottom w:val="single" w:sz="8" w:space="0" w:color="auto"/>
              <w:right w:val="single" w:sz="8" w:space="0" w:color="000000"/>
            </w:tcBorders>
            <w:shd w:val="clear" w:color="auto" w:fill="auto"/>
            <w:vAlign w:val="center"/>
            <w:hideMark/>
          </w:tcPr>
          <w:p w14:paraId="0F588C9E" w14:textId="77777777" w:rsidR="00AA48FE" w:rsidRPr="00B740FD" w:rsidRDefault="00AA48FE" w:rsidP="00AA48FE">
            <w:pPr>
              <w:spacing w:before="0"/>
              <w:jc w:val="left"/>
              <w:rPr>
                <w:color w:val="000000"/>
                <w:szCs w:val="20"/>
              </w:rPr>
            </w:pPr>
            <w:r w:rsidRPr="00B740FD">
              <w:rPr>
                <w:color w:val="FF0000"/>
                <w:szCs w:val="20"/>
              </w:rPr>
              <w:t>Servicios afectados</w:t>
            </w:r>
          </w:p>
        </w:tc>
      </w:tr>
      <w:tr w:rsidR="00C4646E" w:rsidRPr="00B740FD" w14:paraId="2D8D42A1" w14:textId="77777777" w:rsidTr="00C175A0">
        <w:trPr>
          <w:trHeight w:val="315"/>
        </w:trPr>
        <w:tc>
          <w:tcPr>
            <w:tcW w:w="1677" w:type="dxa"/>
            <w:tcBorders>
              <w:top w:val="single" w:sz="8" w:space="0" w:color="auto"/>
              <w:left w:val="single" w:sz="8" w:space="0" w:color="auto"/>
              <w:bottom w:val="single" w:sz="8" w:space="0" w:color="auto"/>
              <w:right w:val="single" w:sz="8" w:space="0" w:color="000000"/>
            </w:tcBorders>
            <w:shd w:val="clear" w:color="000000" w:fill="BFBFBF"/>
            <w:vAlign w:val="center"/>
          </w:tcPr>
          <w:p w14:paraId="3C1FDF37" w14:textId="77777777" w:rsidR="00C4646E" w:rsidRPr="00B740FD" w:rsidRDefault="007D4D98" w:rsidP="00AA48FE">
            <w:pPr>
              <w:spacing w:before="0"/>
              <w:jc w:val="left"/>
              <w:rPr>
                <w:b/>
                <w:bCs/>
                <w:color w:val="000000"/>
                <w:sz w:val="22"/>
              </w:rPr>
            </w:pPr>
            <w:r>
              <w:rPr>
                <w:b/>
                <w:bCs/>
                <w:color w:val="000000"/>
                <w:sz w:val="22"/>
              </w:rPr>
              <w:t>Entrega</w:t>
            </w:r>
            <w:r w:rsidR="009F4F4D">
              <w:rPr>
                <w:b/>
                <w:bCs/>
                <w:color w:val="000000"/>
                <w:sz w:val="22"/>
              </w:rPr>
              <w:t xml:space="preserve"> (la misma que se indique en FARO)</w:t>
            </w:r>
          </w:p>
        </w:tc>
        <w:tc>
          <w:tcPr>
            <w:tcW w:w="6985" w:type="dxa"/>
            <w:gridSpan w:val="3"/>
            <w:tcBorders>
              <w:top w:val="single" w:sz="8" w:space="0" w:color="auto"/>
              <w:left w:val="nil"/>
              <w:bottom w:val="single" w:sz="8" w:space="0" w:color="auto"/>
              <w:right w:val="single" w:sz="8" w:space="0" w:color="000000"/>
            </w:tcBorders>
            <w:shd w:val="clear" w:color="auto" w:fill="auto"/>
            <w:vAlign w:val="center"/>
          </w:tcPr>
          <w:p w14:paraId="2DC3046B" w14:textId="77777777" w:rsidR="00C4646E" w:rsidRPr="00B740FD" w:rsidRDefault="00C4646E" w:rsidP="00AA48FE">
            <w:pPr>
              <w:spacing w:before="0"/>
              <w:jc w:val="left"/>
              <w:rPr>
                <w:color w:val="FF0000"/>
                <w:szCs w:val="20"/>
              </w:rPr>
            </w:pPr>
            <w:proofErr w:type="spellStart"/>
            <w:r w:rsidRPr="00B740FD">
              <w:rPr>
                <w:color w:val="FF0000"/>
                <w:szCs w:val="20"/>
              </w:rPr>
              <w:t>x.x.x.x</w:t>
            </w:r>
            <w:proofErr w:type="spellEnd"/>
          </w:p>
        </w:tc>
      </w:tr>
    </w:tbl>
    <w:p w14:paraId="1F41F873" w14:textId="77777777" w:rsidR="004A655B" w:rsidRDefault="004A655B" w:rsidP="004A655B"/>
    <w:tbl>
      <w:tblPr>
        <w:tblW w:w="8662" w:type="dxa"/>
        <w:tblInd w:w="55" w:type="dxa"/>
        <w:tblCellMar>
          <w:left w:w="70" w:type="dxa"/>
          <w:right w:w="70" w:type="dxa"/>
        </w:tblCellMar>
        <w:tblLook w:val="04A0" w:firstRow="1" w:lastRow="0" w:firstColumn="1" w:lastColumn="0" w:noHBand="0" w:noVBand="1"/>
      </w:tblPr>
      <w:tblGrid>
        <w:gridCol w:w="4268"/>
        <w:gridCol w:w="4394"/>
      </w:tblGrid>
      <w:tr w:rsidR="00C175A0" w:rsidRPr="00AA48FE" w14:paraId="31CC26D1" w14:textId="77777777" w:rsidTr="00C175A0">
        <w:trPr>
          <w:trHeight w:val="315"/>
        </w:trPr>
        <w:tc>
          <w:tcPr>
            <w:tcW w:w="8662"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14:paraId="40E52513" w14:textId="77777777" w:rsidR="00C175A0" w:rsidRPr="00AA48FE" w:rsidRDefault="00C175A0" w:rsidP="00C175A0">
            <w:pPr>
              <w:spacing w:before="0"/>
              <w:jc w:val="left"/>
              <w:rPr>
                <w:b/>
                <w:bCs/>
                <w:color w:val="000000"/>
                <w:sz w:val="22"/>
                <w:szCs w:val="22"/>
              </w:rPr>
            </w:pPr>
            <w:r>
              <w:rPr>
                <w:b/>
                <w:bCs/>
                <w:color w:val="000000"/>
                <w:sz w:val="22"/>
              </w:rPr>
              <w:t>Impacto de los cambios</w:t>
            </w:r>
          </w:p>
        </w:tc>
      </w:tr>
      <w:tr w:rsidR="00C175A0" w:rsidRPr="00B740FD" w14:paraId="2FE936C7" w14:textId="77777777" w:rsidTr="00C175A0">
        <w:trPr>
          <w:trHeight w:val="317"/>
        </w:trPr>
        <w:tc>
          <w:tcPr>
            <w:tcW w:w="426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7FF9DC64" w14:textId="77777777" w:rsidR="00C175A0" w:rsidRPr="00B740FD" w:rsidRDefault="00C175A0" w:rsidP="00C175A0">
            <w:pPr>
              <w:spacing w:before="0"/>
              <w:jc w:val="left"/>
              <w:rPr>
                <w:b/>
                <w:bCs/>
                <w:color w:val="000000"/>
                <w:sz w:val="22"/>
                <w:szCs w:val="22"/>
              </w:rPr>
            </w:pPr>
            <w:r>
              <w:rPr>
                <w:b/>
                <w:bCs/>
                <w:color w:val="000000"/>
                <w:sz w:val="22"/>
              </w:rPr>
              <w:t>Proceso de instalación</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14:paraId="2F88D892" w14:textId="5DF9F15C" w:rsidR="00C175A0" w:rsidRPr="00B740FD" w:rsidRDefault="00C175A0" w:rsidP="00C175A0">
            <w:pPr>
              <w:spacing w:before="0"/>
              <w:jc w:val="left"/>
              <w:rPr>
                <w:color w:val="000000"/>
                <w:szCs w:val="20"/>
              </w:rPr>
            </w:pPr>
            <w:r>
              <w:rPr>
                <w:color w:val="000000"/>
                <w:szCs w:val="20"/>
              </w:rPr>
              <w:object w:dxaOrig="225" w:dyaOrig="225" w14:anchorId="218F4DB5">
                <v:shape id="_x0000_i1051" type="#_x0000_t75" style="width:54pt;height:18pt" o:ole="">
                  <v:imagedata r:id="rId21" o:title=""/>
                </v:shape>
                <w:control r:id="rId22" w:name="Impaco_Alto" w:shapeid="_x0000_i1051"/>
              </w:object>
            </w:r>
            <w:r>
              <w:rPr>
                <w:color w:val="000000"/>
                <w:szCs w:val="20"/>
              </w:rPr>
              <w:object w:dxaOrig="225" w:dyaOrig="225" w14:anchorId="11A4E4A9">
                <v:shape id="_x0000_i1053" type="#_x0000_t75" style="width:58.5pt;height:18pt" o:ole="">
                  <v:imagedata r:id="rId23" o:title=""/>
                </v:shape>
                <w:control r:id="rId24" w:name="Impacto_Medio" w:shapeid="_x0000_i1053"/>
              </w:object>
            </w:r>
            <w:r>
              <w:rPr>
                <w:color w:val="000000"/>
                <w:szCs w:val="20"/>
              </w:rPr>
              <w:object w:dxaOrig="225" w:dyaOrig="225" w14:anchorId="7DE4DAF1">
                <v:shape id="_x0000_i1055" type="#_x0000_t75" style="width:54.5pt;height:18pt" o:ole="">
                  <v:imagedata r:id="rId25" o:title=""/>
                </v:shape>
                <w:control r:id="rId26" w:name="Impacto_Bajo" w:shapeid="_x0000_i1055"/>
              </w:object>
            </w:r>
          </w:p>
        </w:tc>
      </w:tr>
      <w:tr w:rsidR="00C175A0" w:rsidRPr="00B740FD" w14:paraId="1C6E4C8B" w14:textId="77777777" w:rsidTr="00C175A0">
        <w:trPr>
          <w:trHeight w:val="315"/>
        </w:trPr>
        <w:tc>
          <w:tcPr>
            <w:tcW w:w="426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0E72CB0" w14:textId="77777777" w:rsidR="00C175A0" w:rsidRPr="00B740FD" w:rsidRDefault="00C175A0" w:rsidP="00C175A0">
            <w:pPr>
              <w:spacing w:before="0"/>
              <w:jc w:val="left"/>
              <w:rPr>
                <w:b/>
                <w:bCs/>
                <w:color w:val="000000"/>
                <w:sz w:val="22"/>
                <w:szCs w:val="22"/>
              </w:rPr>
            </w:pPr>
            <w:r>
              <w:rPr>
                <w:b/>
                <w:bCs/>
                <w:color w:val="000000"/>
                <w:sz w:val="22"/>
              </w:rPr>
              <w:t>Error en proceso de instalación</w:t>
            </w:r>
          </w:p>
        </w:tc>
        <w:tc>
          <w:tcPr>
            <w:tcW w:w="4394" w:type="dxa"/>
            <w:tcBorders>
              <w:top w:val="single" w:sz="8" w:space="0" w:color="auto"/>
              <w:left w:val="nil"/>
              <w:bottom w:val="single" w:sz="8" w:space="0" w:color="auto"/>
              <w:right w:val="single" w:sz="8" w:space="0" w:color="000000"/>
            </w:tcBorders>
            <w:shd w:val="clear" w:color="auto" w:fill="auto"/>
            <w:vAlign w:val="center"/>
            <w:hideMark/>
          </w:tcPr>
          <w:p w14:paraId="5FAA1ED9" w14:textId="7121E913" w:rsidR="00C175A0" w:rsidRPr="00B740FD" w:rsidRDefault="00C175A0" w:rsidP="00C175A0">
            <w:pPr>
              <w:spacing w:before="0"/>
              <w:jc w:val="left"/>
              <w:rPr>
                <w:color w:val="000000"/>
                <w:szCs w:val="20"/>
              </w:rPr>
            </w:pPr>
            <w:r>
              <w:rPr>
                <w:color w:val="000000"/>
                <w:szCs w:val="20"/>
              </w:rPr>
              <w:object w:dxaOrig="225" w:dyaOrig="225" w14:anchorId="4FB04E8E">
                <v:shape id="_x0000_i1057" type="#_x0000_t75" style="width:54pt;height:18pt" o:ole="">
                  <v:imagedata r:id="rId21" o:title=""/>
                </v:shape>
                <w:control r:id="rId27" w:name="Impaco_Alto1" w:shapeid="_x0000_i1057"/>
              </w:object>
            </w:r>
            <w:r>
              <w:rPr>
                <w:color w:val="000000"/>
                <w:szCs w:val="20"/>
              </w:rPr>
              <w:object w:dxaOrig="225" w:dyaOrig="225" w14:anchorId="39C272EE">
                <v:shape id="_x0000_i1059" type="#_x0000_t75" style="width:58.5pt;height:18pt" o:ole="">
                  <v:imagedata r:id="rId28" o:title=""/>
                </v:shape>
                <w:control r:id="rId29" w:name="Impacto_medio1" w:shapeid="_x0000_i1059"/>
              </w:object>
            </w:r>
            <w:r>
              <w:rPr>
                <w:color w:val="000000"/>
                <w:szCs w:val="20"/>
              </w:rPr>
              <w:object w:dxaOrig="225" w:dyaOrig="225" w14:anchorId="73BFEA07">
                <v:shape id="_x0000_i1061" type="#_x0000_t75" style="width:54.5pt;height:18pt" o:ole="">
                  <v:imagedata r:id="rId25" o:title=""/>
                </v:shape>
                <w:control r:id="rId30" w:name="Impacto_Bajo1" w:shapeid="_x0000_i1061"/>
              </w:object>
            </w:r>
          </w:p>
        </w:tc>
      </w:tr>
      <w:tr w:rsidR="00C175A0" w:rsidRPr="00B740FD" w14:paraId="0E0BD841" w14:textId="77777777" w:rsidTr="00C175A0">
        <w:trPr>
          <w:trHeight w:val="315"/>
        </w:trPr>
        <w:tc>
          <w:tcPr>
            <w:tcW w:w="426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tcPr>
          <w:p w14:paraId="4E7B1E94" w14:textId="77777777" w:rsidR="00C175A0" w:rsidRPr="00B740FD" w:rsidRDefault="00C175A0" w:rsidP="00C175A0">
            <w:pPr>
              <w:spacing w:before="0"/>
              <w:jc w:val="left"/>
              <w:rPr>
                <w:b/>
                <w:bCs/>
                <w:color w:val="000000"/>
                <w:sz w:val="22"/>
              </w:rPr>
            </w:pPr>
            <w:r>
              <w:rPr>
                <w:b/>
                <w:bCs/>
                <w:color w:val="000000"/>
                <w:sz w:val="22"/>
              </w:rPr>
              <w:t>Marcha atrás</w:t>
            </w:r>
          </w:p>
        </w:tc>
        <w:tc>
          <w:tcPr>
            <w:tcW w:w="4394" w:type="dxa"/>
            <w:tcBorders>
              <w:top w:val="single" w:sz="8" w:space="0" w:color="auto"/>
              <w:left w:val="nil"/>
              <w:bottom w:val="single" w:sz="8" w:space="0" w:color="auto"/>
              <w:right w:val="single" w:sz="8" w:space="0" w:color="000000"/>
            </w:tcBorders>
            <w:shd w:val="clear" w:color="auto" w:fill="auto"/>
            <w:vAlign w:val="center"/>
          </w:tcPr>
          <w:p w14:paraId="6450E270" w14:textId="439009DE" w:rsidR="00C175A0" w:rsidRPr="00B740FD" w:rsidRDefault="00C175A0" w:rsidP="00C175A0">
            <w:pPr>
              <w:spacing w:before="0"/>
              <w:jc w:val="left"/>
              <w:rPr>
                <w:color w:val="FF0000"/>
                <w:szCs w:val="20"/>
              </w:rPr>
            </w:pPr>
            <w:r>
              <w:rPr>
                <w:color w:val="000000"/>
                <w:szCs w:val="20"/>
              </w:rPr>
              <w:object w:dxaOrig="225" w:dyaOrig="225" w14:anchorId="2481F905">
                <v:shape id="_x0000_i1063" type="#_x0000_t75" style="width:54pt;height:18pt" o:ole="">
                  <v:imagedata r:id="rId21" o:title=""/>
                </v:shape>
                <w:control r:id="rId31" w:name="Impaco_Alto2" w:shapeid="_x0000_i1063"/>
              </w:object>
            </w:r>
            <w:r>
              <w:rPr>
                <w:color w:val="000000"/>
                <w:szCs w:val="20"/>
              </w:rPr>
              <w:object w:dxaOrig="225" w:dyaOrig="225" w14:anchorId="293AECA4">
                <v:shape id="_x0000_i1065" type="#_x0000_t75" style="width:59pt;height:18pt" o:ole="">
                  <v:imagedata r:id="rId32" o:title=""/>
                </v:shape>
                <w:control r:id="rId33" w:name="Impacto_medio2" w:shapeid="_x0000_i1065"/>
              </w:object>
            </w:r>
            <w:r>
              <w:rPr>
                <w:color w:val="000000"/>
                <w:szCs w:val="20"/>
              </w:rPr>
              <w:object w:dxaOrig="225" w:dyaOrig="225" w14:anchorId="54950F6B">
                <v:shape id="_x0000_i1067" type="#_x0000_t75" style="width:54.5pt;height:18pt" o:ole="">
                  <v:imagedata r:id="rId25" o:title=""/>
                </v:shape>
                <w:control r:id="rId34" w:name="Impacto_Bajo2" w:shapeid="_x0000_i1067"/>
              </w:object>
            </w:r>
          </w:p>
        </w:tc>
      </w:tr>
    </w:tbl>
    <w:p w14:paraId="7773E8DC" w14:textId="77777777" w:rsidR="00C175A0" w:rsidRPr="004A655B" w:rsidRDefault="00C175A0" w:rsidP="004A655B"/>
    <w:p w14:paraId="34B9496B" w14:textId="77777777" w:rsidR="00FD357A" w:rsidRDefault="00FD357A" w:rsidP="00FD357A">
      <w:pPr>
        <w:pStyle w:val="Heading2"/>
      </w:pPr>
      <w:bookmarkStart w:id="2" w:name="_Toc27474327"/>
      <w:r>
        <w:t>Participantes</w:t>
      </w:r>
      <w:bookmarkEnd w:id="2"/>
    </w:p>
    <w:p w14:paraId="43424D56" w14:textId="77777777" w:rsidR="00FD357A" w:rsidRPr="00FD357A" w:rsidRDefault="00FD357A" w:rsidP="00FD357A">
      <w:pPr>
        <w:rPr>
          <w:color w:val="FF0000"/>
        </w:rPr>
      </w:pPr>
      <w:r w:rsidRPr="00FD357A">
        <w:rPr>
          <w:color w:val="FF0000"/>
        </w:rPr>
        <w:t>Una tabla por cada participante</w:t>
      </w:r>
    </w:p>
    <w:p w14:paraId="619DB04F" w14:textId="77777777" w:rsidR="00FD357A" w:rsidRPr="00FD357A" w:rsidRDefault="00FD357A" w:rsidP="00FD357A"/>
    <w:tbl>
      <w:tblPr>
        <w:tblStyle w:val="TableGrid"/>
        <w:tblW w:w="0" w:type="auto"/>
        <w:tblLook w:val="04A0" w:firstRow="1" w:lastRow="0" w:firstColumn="1" w:lastColumn="0" w:noHBand="0" w:noVBand="1"/>
      </w:tblPr>
      <w:tblGrid>
        <w:gridCol w:w="1561"/>
        <w:gridCol w:w="7076"/>
      </w:tblGrid>
      <w:tr w:rsidR="00FD357A" w14:paraId="05DD1267" w14:textId="77777777" w:rsidTr="00FD357A">
        <w:tc>
          <w:tcPr>
            <w:tcW w:w="1557" w:type="dxa"/>
            <w:shd w:val="clear" w:color="auto" w:fill="D9D9D9" w:themeFill="background1" w:themeFillShade="D9"/>
            <w:vAlign w:val="center"/>
          </w:tcPr>
          <w:p w14:paraId="7981BF41" w14:textId="77777777" w:rsidR="00FD357A" w:rsidRPr="00FD357A" w:rsidRDefault="00FD357A" w:rsidP="00FD357A">
            <w:pPr>
              <w:spacing w:before="0"/>
              <w:jc w:val="left"/>
              <w:rPr>
                <w:b/>
              </w:rPr>
            </w:pPr>
            <w:r>
              <w:rPr>
                <w:b/>
              </w:rPr>
              <w:t>Participante</w:t>
            </w:r>
          </w:p>
        </w:tc>
        <w:tc>
          <w:tcPr>
            <w:tcW w:w="7230" w:type="dxa"/>
            <w:vAlign w:val="center"/>
          </w:tcPr>
          <w:p w14:paraId="01932AC9" w14:textId="77777777" w:rsidR="00FD357A" w:rsidRDefault="00FD357A" w:rsidP="00FD357A">
            <w:pPr>
              <w:spacing w:before="0"/>
              <w:jc w:val="left"/>
            </w:pPr>
          </w:p>
        </w:tc>
      </w:tr>
      <w:tr w:rsidR="00FD357A" w14:paraId="298F2291" w14:textId="77777777" w:rsidTr="00FD357A">
        <w:tc>
          <w:tcPr>
            <w:tcW w:w="1557" w:type="dxa"/>
            <w:shd w:val="clear" w:color="auto" w:fill="D9D9D9" w:themeFill="background1" w:themeFillShade="D9"/>
            <w:vAlign w:val="center"/>
          </w:tcPr>
          <w:p w14:paraId="0D17A16F" w14:textId="77777777" w:rsidR="00FD357A" w:rsidRPr="00FD357A" w:rsidRDefault="00FD357A" w:rsidP="00FD357A">
            <w:pPr>
              <w:spacing w:before="0"/>
              <w:jc w:val="left"/>
              <w:rPr>
                <w:b/>
              </w:rPr>
            </w:pPr>
            <w:r>
              <w:rPr>
                <w:b/>
              </w:rPr>
              <w:t>Departamento</w:t>
            </w:r>
          </w:p>
        </w:tc>
        <w:tc>
          <w:tcPr>
            <w:tcW w:w="7230" w:type="dxa"/>
            <w:vAlign w:val="center"/>
          </w:tcPr>
          <w:p w14:paraId="5E98DE25" w14:textId="77777777" w:rsidR="00FD357A" w:rsidRDefault="00FD357A" w:rsidP="00FD357A">
            <w:pPr>
              <w:spacing w:before="0"/>
              <w:jc w:val="left"/>
            </w:pPr>
          </w:p>
        </w:tc>
      </w:tr>
      <w:tr w:rsidR="00FD357A" w14:paraId="0F94A991" w14:textId="77777777" w:rsidTr="00FD357A">
        <w:tc>
          <w:tcPr>
            <w:tcW w:w="1557" w:type="dxa"/>
            <w:shd w:val="clear" w:color="auto" w:fill="D9D9D9" w:themeFill="background1" w:themeFillShade="D9"/>
            <w:vAlign w:val="center"/>
          </w:tcPr>
          <w:p w14:paraId="732DDAA8" w14:textId="77777777" w:rsidR="00FD357A" w:rsidRPr="00FD357A" w:rsidRDefault="00FD357A" w:rsidP="00FD357A">
            <w:pPr>
              <w:spacing w:before="0"/>
              <w:jc w:val="left"/>
              <w:rPr>
                <w:b/>
              </w:rPr>
            </w:pPr>
            <w:r>
              <w:rPr>
                <w:b/>
              </w:rPr>
              <w:t>Teléfono</w:t>
            </w:r>
          </w:p>
        </w:tc>
        <w:tc>
          <w:tcPr>
            <w:tcW w:w="7230" w:type="dxa"/>
            <w:vAlign w:val="center"/>
          </w:tcPr>
          <w:p w14:paraId="412A51E6" w14:textId="77777777" w:rsidR="00FD357A" w:rsidRDefault="00FD357A" w:rsidP="00FD357A">
            <w:pPr>
              <w:spacing w:before="0"/>
              <w:jc w:val="left"/>
            </w:pPr>
          </w:p>
        </w:tc>
      </w:tr>
      <w:tr w:rsidR="00FD357A" w14:paraId="6D33C334" w14:textId="77777777" w:rsidTr="00FD357A">
        <w:tc>
          <w:tcPr>
            <w:tcW w:w="1557" w:type="dxa"/>
            <w:shd w:val="clear" w:color="auto" w:fill="D9D9D9" w:themeFill="background1" w:themeFillShade="D9"/>
            <w:vAlign w:val="center"/>
          </w:tcPr>
          <w:p w14:paraId="5539DE51" w14:textId="77777777" w:rsidR="00FD357A" w:rsidRPr="00FD357A" w:rsidRDefault="00FD357A" w:rsidP="00FD357A">
            <w:pPr>
              <w:spacing w:before="0"/>
              <w:jc w:val="left"/>
              <w:rPr>
                <w:b/>
              </w:rPr>
            </w:pPr>
            <w:r>
              <w:rPr>
                <w:b/>
              </w:rPr>
              <w:t>Rol</w:t>
            </w:r>
          </w:p>
        </w:tc>
        <w:tc>
          <w:tcPr>
            <w:tcW w:w="7230" w:type="dxa"/>
            <w:vAlign w:val="center"/>
          </w:tcPr>
          <w:p w14:paraId="28129D92" w14:textId="77777777" w:rsidR="00FD357A" w:rsidRDefault="00FD357A" w:rsidP="00FD357A">
            <w:pPr>
              <w:spacing w:before="0"/>
              <w:jc w:val="left"/>
            </w:pPr>
          </w:p>
        </w:tc>
      </w:tr>
    </w:tbl>
    <w:p w14:paraId="75D48192" w14:textId="77777777" w:rsidR="00FD357A" w:rsidRPr="00FD357A" w:rsidRDefault="00FD357A" w:rsidP="00FD357A"/>
    <w:p w14:paraId="747BBC97" w14:textId="77777777" w:rsidR="000F0482" w:rsidRDefault="000F0482">
      <w:pPr>
        <w:pStyle w:val="Heading1"/>
      </w:pPr>
      <w:bookmarkStart w:id="3" w:name="_Toc27474328"/>
      <w:r>
        <w:lastRenderedPageBreak/>
        <w:t>Prerrequisitos</w:t>
      </w:r>
      <w:bookmarkEnd w:id="3"/>
    </w:p>
    <w:p w14:paraId="49FEE51D" w14:textId="77777777" w:rsidR="000F0482" w:rsidRPr="00474760" w:rsidRDefault="000F0482" w:rsidP="00474760">
      <w:pPr>
        <w:rPr>
          <w:color w:val="FF0000"/>
        </w:rPr>
      </w:pPr>
      <w:r>
        <w:rPr>
          <w:color w:val="FF0000"/>
        </w:rPr>
        <w:t>Los prerrequisitos tienen que cumplirse antes de s</w:t>
      </w:r>
      <w:r w:rsidR="00474760">
        <w:rPr>
          <w:color w:val="FF0000"/>
        </w:rPr>
        <w:t>olicitar la ejecución de la PL (s</w:t>
      </w:r>
      <w:r w:rsidRPr="009D0A81">
        <w:rPr>
          <w:color w:val="FF0000"/>
        </w:rPr>
        <w:t xml:space="preserve">oftware </w:t>
      </w:r>
      <w:r>
        <w:rPr>
          <w:color w:val="FF0000"/>
        </w:rPr>
        <w:t>base necesario</w:t>
      </w:r>
      <w:r w:rsidR="00474760">
        <w:rPr>
          <w:color w:val="FF0000"/>
        </w:rPr>
        <w:t>, v</w:t>
      </w:r>
      <w:r>
        <w:rPr>
          <w:color w:val="FF0000"/>
        </w:rPr>
        <w:t>ersión de software sobre la que se instala</w:t>
      </w:r>
      <w:r w:rsidR="00474760">
        <w:rPr>
          <w:color w:val="FF0000"/>
        </w:rPr>
        <w:t>, c</w:t>
      </w:r>
      <w:r w:rsidRPr="009D0A81">
        <w:rPr>
          <w:color w:val="FF0000"/>
        </w:rPr>
        <w:t>onectividad</w:t>
      </w:r>
      <w:r w:rsidR="00474760">
        <w:rPr>
          <w:color w:val="FF0000"/>
        </w:rPr>
        <w:t>, necesidades de espacio, p</w:t>
      </w:r>
      <w:r w:rsidRPr="00474760">
        <w:rPr>
          <w:color w:val="FF0000"/>
        </w:rPr>
        <w:t>ermisos de usuarios</w:t>
      </w:r>
      <w:r w:rsidR="00474760" w:rsidRPr="00474760">
        <w:rPr>
          <w:color w:val="FF0000"/>
        </w:rPr>
        <w:t>, d</w:t>
      </w:r>
      <w:r w:rsidRPr="00474760">
        <w:rPr>
          <w:color w:val="FF0000"/>
        </w:rPr>
        <w:t>ependencia con otros lanzamientos</w:t>
      </w:r>
      <w:r w:rsidR="00474760">
        <w:rPr>
          <w:color w:val="FF0000"/>
        </w:rPr>
        <w:t>, etc.). Dichos prerrequisitos deberán tramitar por la vía correspondiente (CGES/RFP/PL)</w:t>
      </w:r>
    </w:p>
    <w:p w14:paraId="52A877E7" w14:textId="77777777" w:rsidR="00D770D9" w:rsidRDefault="009D0A81" w:rsidP="004A655B">
      <w:pPr>
        <w:pStyle w:val="Heading1"/>
      </w:pPr>
      <w:bookmarkStart w:id="4" w:name="_Toc27474329"/>
      <w:r>
        <w:lastRenderedPageBreak/>
        <w:t>Proceso de instalación</w:t>
      </w:r>
      <w:bookmarkEnd w:id="4"/>
    </w:p>
    <w:p w14:paraId="240CC81D" w14:textId="77777777" w:rsidR="00D64337" w:rsidRPr="000F0482" w:rsidRDefault="000F0482" w:rsidP="00D64337">
      <w:pPr>
        <w:rPr>
          <w:color w:val="FF0000"/>
        </w:rPr>
      </w:pPr>
      <w:r>
        <w:rPr>
          <w:color w:val="FF0000"/>
        </w:rPr>
        <w:t>No debe i</w:t>
      </w:r>
      <w:r w:rsidR="00D64337" w:rsidRPr="000F0482">
        <w:rPr>
          <w:color w:val="FF0000"/>
        </w:rPr>
        <w:t>nclu</w:t>
      </w:r>
      <w:r>
        <w:rPr>
          <w:color w:val="FF0000"/>
        </w:rPr>
        <w:t>ir</w:t>
      </w:r>
      <w:r w:rsidR="00D64337" w:rsidRPr="000F0482">
        <w:rPr>
          <w:color w:val="FF0000"/>
        </w:rPr>
        <w:t xml:space="preserve"> toda la información de instalaciones completas en versiones no iniciales. Si la versión a instalar no corresponde con un despliegue inicial, sólo debe</w:t>
      </w:r>
      <w:r w:rsidR="00FE4F89">
        <w:rPr>
          <w:color w:val="FF0000"/>
        </w:rPr>
        <w:t>n</w:t>
      </w:r>
      <w:r w:rsidR="00D64337" w:rsidRPr="000F0482">
        <w:rPr>
          <w:color w:val="FF0000"/>
        </w:rPr>
        <w:t xml:space="preserve"> indicar</w:t>
      </w:r>
      <w:r w:rsidR="00FE4F89">
        <w:rPr>
          <w:color w:val="FF0000"/>
        </w:rPr>
        <w:t>se</w:t>
      </w:r>
      <w:r w:rsidR="00D64337" w:rsidRPr="000F0482">
        <w:rPr>
          <w:color w:val="FF0000"/>
        </w:rPr>
        <w:t xml:space="preserve"> los cambios que se deben realizar en esta instalación exclusivamente.</w:t>
      </w:r>
    </w:p>
    <w:p w14:paraId="1965C94B" w14:textId="77777777" w:rsidR="009D0A81" w:rsidRDefault="009D0A81" w:rsidP="009D0A81">
      <w:pPr>
        <w:pStyle w:val="Heading2"/>
      </w:pPr>
      <w:bookmarkStart w:id="5" w:name="_Toc27474330"/>
      <w:r>
        <w:t>Capa de datos</w:t>
      </w:r>
      <w:bookmarkEnd w:id="5"/>
    </w:p>
    <w:p w14:paraId="70E80408" w14:textId="77777777" w:rsidR="009D0A81" w:rsidRDefault="009D0A81" w:rsidP="009D0A81">
      <w:pPr>
        <w:rPr>
          <w:color w:val="FF0000"/>
        </w:rPr>
      </w:pPr>
      <w:r w:rsidRPr="00F05EF6">
        <w:rPr>
          <w:color w:val="FF0000"/>
        </w:rPr>
        <w:t>Instrucciones de instalación de la parte de base de datos</w:t>
      </w:r>
      <w:r w:rsidR="00FE4F89">
        <w:rPr>
          <w:color w:val="FF0000"/>
        </w:rPr>
        <w:t xml:space="preserve">, o </w:t>
      </w:r>
      <w:r w:rsidR="007D4D98">
        <w:rPr>
          <w:color w:val="FF0000"/>
        </w:rPr>
        <w:t>No aplica</w:t>
      </w:r>
    </w:p>
    <w:p w14:paraId="0FEF932E" w14:textId="77777777" w:rsidR="00D64337" w:rsidRDefault="00D64337" w:rsidP="00D64337">
      <w:pPr>
        <w:rPr>
          <w:color w:val="FF0000"/>
        </w:rPr>
      </w:pPr>
      <w:r>
        <w:rPr>
          <w:color w:val="FF0000"/>
        </w:rPr>
        <w:t xml:space="preserve">Si se incluyen parámetros, deben venir los valores indicados explícitamente. </w:t>
      </w:r>
      <w:r w:rsidR="000F0482">
        <w:rPr>
          <w:color w:val="FF0000"/>
        </w:rPr>
        <w:t xml:space="preserve">El nombre debe ser idéntico al que aparece en los entregables. Deben estar alojados en los repositorios. </w:t>
      </w:r>
      <w:r>
        <w:rPr>
          <w:color w:val="FF0000"/>
        </w:rPr>
        <w:t xml:space="preserve">La codificación, si no se indica lo contrario, será </w:t>
      </w:r>
      <w:r w:rsidRPr="00D64337">
        <w:rPr>
          <w:color w:val="FF0000"/>
        </w:rPr>
        <w:t>NLS_LANG</w:t>
      </w:r>
      <w:r>
        <w:rPr>
          <w:color w:val="FF0000"/>
        </w:rPr>
        <w:t xml:space="preserve"> </w:t>
      </w:r>
      <w:r w:rsidRPr="00D64337">
        <w:rPr>
          <w:color w:val="FF0000"/>
        </w:rPr>
        <w:t>=</w:t>
      </w:r>
      <w:r>
        <w:rPr>
          <w:color w:val="FF0000"/>
        </w:rPr>
        <w:t xml:space="preserve"> </w:t>
      </w:r>
      <w:r w:rsidRPr="00D64337">
        <w:rPr>
          <w:color w:val="FF0000"/>
        </w:rPr>
        <w:t>SPANISH_SPAIN.WE8ISO8859P15</w:t>
      </w:r>
    </w:p>
    <w:p w14:paraId="74EE1151" w14:textId="0FE399CC" w:rsidR="009F4F4D" w:rsidRPr="00F05EF6" w:rsidRDefault="00860A37" w:rsidP="00D64337">
      <w:pPr>
        <w:rPr>
          <w:color w:val="FF0000"/>
        </w:rPr>
      </w:pPr>
      <w:r>
        <w:rPr>
          <w:color w:val="FF0000"/>
        </w:rPr>
        <w:t>En</w:t>
      </w:r>
      <w:r w:rsidR="009F4F4D">
        <w:rPr>
          <w:color w:val="FF0000"/>
        </w:rPr>
        <w:t xml:space="preserve"> ruta del script </w:t>
      </w:r>
      <w:r>
        <w:rPr>
          <w:color w:val="FF0000"/>
        </w:rPr>
        <w:t>deberá indicarse nombre corto y versión.</w:t>
      </w:r>
    </w:p>
    <w:p w14:paraId="6C1B46CF" w14:textId="77777777" w:rsidR="009D0A81" w:rsidRDefault="009D0A81" w:rsidP="009D0A81"/>
    <w:tbl>
      <w:tblPr>
        <w:tblStyle w:val="TableGrid"/>
        <w:tblW w:w="0" w:type="auto"/>
        <w:tblLook w:val="04A0" w:firstRow="1" w:lastRow="0" w:firstColumn="1" w:lastColumn="0" w:noHBand="0" w:noVBand="1"/>
      </w:tblPr>
      <w:tblGrid>
        <w:gridCol w:w="500"/>
        <w:gridCol w:w="1917"/>
        <w:gridCol w:w="1690"/>
        <w:gridCol w:w="1606"/>
        <w:gridCol w:w="1273"/>
        <w:gridCol w:w="1651"/>
      </w:tblGrid>
      <w:tr w:rsidR="00FD357A" w14:paraId="259116F7" w14:textId="77777777" w:rsidTr="00D64337">
        <w:tc>
          <w:tcPr>
            <w:tcW w:w="509" w:type="dxa"/>
            <w:shd w:val="clear" w:color="auto" w:fill="D9D9D9" w:themeFill="background1" w:themeFillShade="D9"/>
            <w:vAlign w:val="center"/>
          </w:tcPr>
          <w:p w14:paraId="6D787319" w14:textId="77777777" w:rsidR="009D0A81" w:rsidRPr="00F05EF6" w:rsidRDefault="009D0A81" w:rsidP="007D4D98">
            <w:pPr>
              <w:spacing w:before="0" w:line="276" w:lineRule="auto"/>
              <w:jc w:val="center"/>
              <w:rPr>
                <w:b/>
              </w:rPr>
            </w:pPr>
            <w:r w:rsidRPr="00F05EF6">
              <w:rPr>
                <w:b/>
              </w:rPr>
              <w:t>ID</w:t>
            </w:r>
          </w:p>
        </w:tc>
        <w:tc>
          <w:tcPr>
            <w:tcW w:w="1917" w:type="dxa"/>
            <w:shd w:val="clear" w:color="auto" w:fill="D9D9D9" w:themeFill="background1" w:themeFillShade="D9"/>
            <w:vAlign w:val="center"/>
          </w:tcPr>
          <w:p w14:paraId="40E488AF" w14:textId="77777777" w:rsidR="009D0A81" w:rsidRPr="00F05EF6" w:rsidRDefault="009D0A81" w:rsidP="007D4D98">
            <w:pPr>
              <w:spacing w:before="0" w:line="276" w:lineRule="auto"/>
              <w:jc w:val="center"/>
              <w:rPr>
                <w:b/>
              </w:rPr>
            </w:pPr>
            <w:r w:rsidRPr="00F05EF6">
              <w:rPr>
                <w:b/>
              </w:rPr>
              <w:t>Script</w:t>
            </w:r>
            <w:r w:rsidR="00FD357A">
              <w:rPr>
                <w:b/>
              </w:rPr>
              <w:t>/Instrucción</w:t>
            </w:r>
          </w:p>
        </w:tc>
        <w:tc>
          <w:tcPr>
            <w:tcW w:w="1793" w:type="dxa"/>
            <w:shd w:val="clear" w:color="auto" w:fill="D9D9D9" w:themeFill="background1" w:themeFillShade="D9"/>
            <w:vAlign w:val="center"/>
          </w:tcPr>
          <w:p w14:paraId="1A5C6C21" w14:textId="77777777" w:rsidR="009D0A81" w:rsidRPr="00F05EF6" w:rsidRDefault="009D0A81" w:rsidP="007D4D98">
            <w:pPr>
              <w:spacing w:before="0" w:line="276" w:lineRule="auto"/>
              <w:jc w:val="center"/>
              <w:rPr>
                <w:b/>
              </w:rPr>
            </w:pPr>
            <w:r w:rsidRPr="00F05EF6">
              <w:rPr>
                <w:b/>
              </w:rPr>
              <w:t>Ruta del script</w:t>
            </w:r>
          </w:p>
        </w:tc>
        <w:tc>
          <w:tcPr>
            <w:tcW w:w="1701" w:type="dxa"/>
            <w:shd w:val="clear" w:color="auto" w:fill="D9D9D9" w:themeFill="background1" w:themeFillShade="D9"/>
            <w:vAlign w:val="center"/>
          </w:tcPr>
          <w:p w14:paraId="66ACFD8F" w14:textId="77777777" w:rsidR="009D0A81" w:rsidRPr="00F05EF6" w:rsidRDefault="009D0A81" w:rsidP="007D4D98">
            <w:pPr>
              <w:spacing w:before="0" w:line="276" w:lineRule="auto"/>
              <w:jc w:val="center"/>
              <w:rPr>
                <w:b/>
              </w:rPr>
            </w:pPr>
            <w:r w:rsidRPr="00F05EF6">
              <w:rPr>
                <w:b/>
              </w:rPr>
              <w:t>Base de datos</w:t>
            </w:r>
          </w:p>
        </w:tc>
        <w:tc>
          <w:tcPr>
            <w:tcW w:w="1292" w:type="dxa"/>
            <w:shd w:val="clear" w:color="auto" w:fill="D9D9D9" w:themeFill="background1" w:themeFillShade="D9"/>
            <w:vAlign w:val="center"/>
          </w:tcPr>
          <w:p w14:paraId="15885368" w14:textId="77777777" w:rsidR="009D0A81" w:rsidRPr="00F05EF6" w:rsidRDefault="009D0A81" w:rsidP="007D4D98">
            <w:pPr>
              <w:spacing w:before="0" w:line="276" w:lineRule="auto"/>
              <w:jc w:val="center"/>
              <w:rPr>
                <w:b/>
              </w:rPr>
            </w:pPr>
            <w:r w:rsidRPr="00F05EF6">
              <w:rPr>
                <w:b/>
              </w:rPr>
              <w:t>Esquema</w:t>
            </w:r>
          </w:p>
        </w:tc>
        <w:tc>
          <w:tcPr>
            <w:tcW w:w="1651" w:type="dxa"/>
            <w:shd w:val="clear" w:color="auto" w:fill="D9D9D9" w:themeFill="background1" w:themeFillShade="D9"/>
            <w:vAlign w:val="center"/>
          </w:tcPr>
          <w:p w14:paraId="29F48B4F" w14:textId="77777777" w:rsidR="009D0A81" w:rsidRPr="00F05EF6" w:rsidRDefault="009D0A81" w:rsidP="007D4D98">
            <w:pPr>
              <w:spacing w:before="0" w:line="276" w:lineRule="auto"/>
              <w:jc w:val="center"/>
              <w:rPr>
                <w:b/>
              </w:rPr>
            </w:pPr>
            <w:r w:rsidRPr="00F05EF6">
              <w:rPr>
                <w:b/>
              </w:rPr>
              <w:t>Observaciones</w:t>
            </w:r>
          </w:p>
        </w:tc>
      </w:tr>
      <w:tr w:rsidR="00FD357A" w14:paraId="5DB584D6" w14:textId="77777777" w:rsidTr="00D64337">
        <w:tc>
          <w:tcPr>
            <w:tcW w:w="509" w:type="dxa"/>
          </w:tcPr>
          <w:p w14:paraId="4A2ABD39" w14:textId="77777777" w:rsidR="009D0A81" w:rsidRDefault="009D0A81" w:rsidP="007D4D98">
            <w:pPr>
              <w:spacing w:before="0" w:line="276" w:lineRule="auto"/>
            </w:pPr>
          </w:p>
        </w:tc>
        <w:tc>
          <w:tcPr>
            <w:tcW w:w="1917" w:type="dxa"/>
          </w:tcPr>
          <w:p w14:paraId="64AA1616" w14:textId="77777777" w:rsidR="009D0A81" w:rsidRDefault="009D0A81" w:rsidP="007D4D98">
            <w:pPr>
              <w:spacing w:before="0" w:line="276" w:lineRule="auto"/>
            </w:pPr>
          </w:p>
        </w:tc>
        <w:tc>
          <w:tcPr>
            <w:tcW w:w="1793" w:type="dxa"/>
          </w:tcPr>
          <w:p w14:paraId="6C1E36C9" w14:textId="77777777" w:rsidR="009D0A81" w:rsidRDefault="009D0A81" w:rsidP="007D4D98">
            <w:pPr>
              <w:spacing w:before="0" w:line="276" w:lineRule="auto"/>
            </w:pPr>
          </w:p>
        </w:tc>
        <w:tc>
          <w:tcPr>
            <w:tcW w:w="1701" w:type="dxa"/>
          </w:tcPr>
          <w:p w14:paraId="5E28B354" w14:textId="77777777" w:rsidR="009D0A81" w:rsidRDefault="009D0A81" w:rsidP="007D4D98">
            <w:pPr>
              <w:spacing w:before="0" w:line="276" w:lineRule="auto"/>
            </w:pPr>
          </w:p>
        </w:tc>
        <w:tc>
          <w:tcPr>
            <w:tcW w:w="1292" w:type="dxa"/>
          </w:tcPr>
          <w:p w14:paraId="5A749686" w14:textId="77777777" w:rsidR="009D0A81" w:rsidRDefault="009D0A81" w:rsidP="007D4D98">
            <w:pPr>
              <w:spacing w:before="0" w:line="276" w:lineRule="auto"/>
            </w:pPr>
          </w:p>
        </w:tc>
        <w:tc>
          <w:tcPr>
            <w:tcW w:w="1651" w:type="dxa"/>
          </w:tcPr>
          <w:p w14:paraId="45BF79EE" w14:textId="77777777" w:rsidR="009D0A81" w:rsidRDefault="009D0A81" w:rsidP="007D4D98">
            <w:pPr>
              <w:spacing w:before="0" w:line="276" w:lineRule="auto"/>
            </w:pPr>
          </w:p>
        </w:tc>
      </w:tr>
    </w:tbl>
    <w:p w14:paraId="17B5FCBB" w14:textId="77777777" w:rsidR="009D0A81" w:rsidRDefault="009D0A81">
      <w:pPr>
        <w:pStyle w:val="Heading2"/>
      </w:pPr>
      <w:bookmarkStart w:id="6" w:name="_Toc27474331"/>
      <w:r>
        <w:t>Capa de aplicaciones</w:t>
      </w:r>
      <w:bookmarkEnd w:id="6"/>
    </w:p>
    <w:p w14:paraId="3BAD567E" w14:textId="77777777" w:rsidR="007D4D98" w:rsidRDefault="007D4D98" w:rsidP="007D4D98">
      <w:pPr>
        <w:rPr>
          <w:color w:val="FF0000"/>
        </w:rPr>
      </w:pPr>
      <w:r w:rsidRPr="00F05EF6">
        <w:rPr>
          <w:color w:val="FF0000"/>
        </w:rPr>
        <w:t xml:space="preserve">Instrucciones de instalación de la parte de </w:t>
      </w:r>
      <w:r w:rsidR="00FE4F89">
        <w:rPr>
          <w:color w:val="FF0000"/>
        </w:rPr>
        <w:t xml:space="preserve">servidor de aplicaciones, o </w:t>
      </w:r>
      <w:r>
        <w:rPr>
          <w:color w:val="FF0000"/>
        </w:rPr>
        <w:t>No aplica</w:t>
      </w:r>
    </w:p>
    <w:p w14:paraId="03DC0156" w14:textId="77777777" w:rsidR="00D64337" w:rsidRDefault="000F0482" w:rsidP="007D4D98">
      <w:pPr>
        <w:rPr>
          <w:color w:val="FF0000"/>
        </w:rPr>
      </w:pPr>
      <w:r>
        <w:rPr>
          <w:color w:val="FF0000"/>
        </w:rPr>
        <w:t>Si se incluyen parámetros, deben venir los valores indicados explícitamente. El nombre debe ser idéntico al que aparece en los entregables. Deben estar alojados en los repositorios</w:t>
      </w:r>
      <w:r w:rsidR="00D64337">
        <w:rPr>
          <w:color w:val="FF0000"/>
        </w:rPr>
        <w:t>. No se admiten modificaciones en los ejecutables.</w:t>
      </w:r>
    </w:p>
    <w:p w14:paraId="2A2BE063" w14:textId="1156882F" w:rsidR="009F4F4D" w:rsidRPr="00F05EF6" w:rsidRDefault="00860A37" w:rsidP="009F4F4D">
      <w:pPr>
        <w:rPr>
          <w:color w:val="FF0000"/>
        </w:rPr>
      </w:pPr>
      <w:r>
        <w:rPr>
          <w:color w:val="FF0000"/>
        </w:rPr>
        <w:t>En</w:t>
      </w:r>
      <w:r w:rsidR="009F4F4D">
        <w:rPr>
          <w:color w:val="FF0000"/>
        </w:rPr>
        <w:t xml:space="preserve"> ruta del ejecutable </w:t>
      </w:r>
      <w:r>
        <w:rPr>
          <w:color w:val="FF0000"/>
        </w:rPr>
        <w:t>deberá indicarse nombre corto y versión</w:t>
      </w:r>
      <w:r w:rsidR="009F4F4D">
        <w:rPr>
          <w:color w:val="FF0000"/>
        </w:rPr>
        <w:t>.</w:t>
      </w:r>
    </w:p>
    <w:p w14:paraId="704C0CE1" w14:textId="77777777" w:rsidR="007D4D98" w:rsidRDefault="007D4D98" w:rsidP="007D4D98"/>
    <w:tbl>
      <w:tblPr>
        <w:tblStyle w:val="TableGrid"/>
        <w:tblW w:w="0" w:type="auto"/>
        <w:tblLook w:val="04A0" w:firstRow="1" w:lastRow="0" w:firstColumn="1" w:lastColumn="0" w:noHBand="0" w:noVBand="1"/>
      </w:tblPr>
      <w:tblGrid>
        <w:gridCol w:w="471"/>
        <w:gridCol w:w="2350"/>
        <w:gridCol w:w="1955"/>
        <w:gridCol w:w="2210"/>
        <w:gridCol w:w="1651"/>
      </w:tblGrid>
      <w:tr w:rsidR="00FD357A" w14:paraId="149584B6" w14:textId="77777777" w:rsidTr="00FD357A">
        <w:tc>
          <w:tcPr>
            <w:tcW w:w="481" w:type="dxa"/>
            <w:shd w:val="clear" w:color="auto" w:fill="D9D9D9" w:themeFill="background1" w:themeFillShade="D9"/>
            <w:vAlign w:val="center"/>
          </w:tcPr>
          <w:p w14:paraId="3097088E" w14:textId="77777777" w:rsidR="00FD357A" w:rsidRPr="00F05EF6" w:rsidRDefault="00FD357A" w:rsidP="00A0193F">
            <w:pPr>
              <w:spacing w:before="0" w:line="276" w:lineRule="auto"/>
              <w:jc w:val="center"/>
              <w:rPr>
                <w:b/>
              </w:rPr>
            </w:pPr>
            <w:r w:rsidRPr="00F05EF6">
              <w:rPr>
                <w:b/>
              </w:rPr>
              <w:t>ID</w:t>
            </w:r>
          </w:p>
        </w:tc>
        <w:tc>
          <w:tcPr>
            <w:tcW w:w="2350" w:type="dxa"/>
            <w:shd w:val="clear" w:color="auto" w:fill="D9D9D9" w:themeFill="background1" w:themeFillShade="D9"/>
            <w:vAlign w:val="center"/>
          </w:tcPr>
          <w:p w14:paraId="2D2FE9F5" w14:textId="77777777" w:rsidR="00FD357A" w:rsidRPr="00F05EF6" w:rsidRDefault="00FD357A" w:rsidP="00A0193F">
            <w:pPr>
              <w:spacing w:before="0" w:line="276" w:lineRule="auto"/>
              <w:jc w:val="center"/>
              <w:rPr>
                <w:b/>
              </w:rPr>
            </w:pPr>
            <w:r>
              <w:rPr>
                <w:b/>
              </w:rPr>
              <w:t>Ejecutable/Instrucción</w:t>
            </w:r>
          </w:p>
        </w:tc>
        <w:tc>
          <w:tcPr>
            <w:tcW w:w="2097" w:type="dxa"/>
            <w:shd w:val="clear" w:color="auto" w:fill="D9D9D9" w:themeFill="background1" w:themeFillShade="D9"/>
            <w:vAlign w:val="center"/>
          </w:tcPr>
          <w:p w14:paraId="222F2297" w14:textId="77777777" w:rsidR="00FD357A" w:rsidRPr="00F05EF6" w:rsidRDefault="00FD357A" w:rsidP="00FD357A">
            <w:pPr>
              <w:spacing w:before="0" w:line="276" w:lineRule="auto"/>
              <w:jc w:val="center"/>
              <w:rPr>
                <w:b/>
              </w:rPr>
            </w:pPr>
            <w:r w:rsidRPr="00F05EF6">
              <w:rPr>
                <w:b/>
              </w:rPr>
              <w:t xml:space="preserve">Ruta del </w:t>
            </w:r>
            <w:r>
              <w:rPr>
                <w:b/>
              </w:rPr>
              <w:t>ejecutable</w:t>
            </w:r>
          </w:p>
        </w:tc>
        <w:tc>
          <w:tcPr>
            <w:tcW w:w="2410" w:type="dxa"/>
            <w:shd w:val="clear" w:color="auto" w:fill="D9D9D9" w:themeFill="background1" w:themeFillShade="D9"/>
            <w:vAlign w:val="center"/>
          </w:tcPr>
          <w:p w14:paraId="054EB262" w14:textId="77777777" w:rsidR="00FD357A" w:rsidRPr="00F05EF6" w:rsidRDefault="00FD357A" w:rsidP="00A0193F">
            <w:pPr>
              <w:spacing w:before="0" w:line="276" w:lineRule="auto"/>
              <w:jc w:val="center"/>
              <w:rPr>
                <w:b/>
              </w:rPr>
            </w:pPr>
            <w:r>
              <w:rPr>
                <w:b/>
              </w:rPr>
              <w:t>Máquina de ejecución</w:t>
            </w:r>
          </w:p>
        </w:tc>
        <w:tc>
          <w:tcPr>
            <w:tcW w:w="380" w:type="dxa"/>
            <w:shd w:val="clear" w:color="auto" w:fill="D9D9D9" w:themeFill="background1" w:themeFillShade="D9"/>
            <w:vAlign w:val="center"/>
          </w:tcPr>
          <w:p w14:paraId="371DFD91" w14:textId="77777777" w:rsidR="00FD357A" w:rsidRPr="00F05EF6" w:rsidRDefault="00FD357A" w:rsidP="00A0193F">
            <w:pPr>
              <w:spacing w:before="0" w:line="276" w:lineRule="auto"/>
              <w:jc w:val="center"/>
              <w:rPr>
                <w:b/>
              </w:rPr>
            </w:pPr>
            <w:r w:rsidRPr="00F05EF6">
              <w:rPr>
                <w:b/>
              </w:rPr>
              <w:t>Observaciones</w:t>
            </w:r>
          </w:p>
        </w:tc>
      </w:tr>
      <w:tr w:rsidR="00FD357A" w14:paraId="31C398F7" w14:textId="77777777" w:rsidTr="00FD357A">
        <w:tc>
          <w:tcPr>
            <w:tcW w:w="481" w:type="dxa"/>
          </w:tcPr>
          <w:p w14:paraId="4710F636" w14:textId="77777777" w:rsidR="00FD357A" w:rsidRDefault="00FD357A" w:rsidP="00A0193F">
            <w:pPr>
              <w:spacing w:before="0" w:line="276" w:lineRule="auto"/>
            </w:pPr>
          </w:p>
        </w:tc>
        <w:tc>
          <w:tcPr>
            <w:tcW w:w="2350" w:type="dxa"/>
          </w:tcPr>
          <w:p w14:paraId="70C24304" w14:textId="77777777" w:rsidR="00FD357A" w:rsidRDefault="00FD357A" w:rsidP="00A0193F">
            <w:pPr>
              <w:spacing w:before="0" w:line="276" w:lineRule="auto"/>
            </w:pPr>
          </w:p>
        </w:tc>
        <w:tc>
          <w:tcPr>
            <w:tcW w:w="2097" w:type="dxa"/>
          </w:tcPr>
          <w:p w14:paraId="6791E2A4" w14:textId="77777777" w:rsidR="00FD357A" w:rsidRDefault="00FD357A" w:rsidP="00A0193F">
            <w:pPr>
              <w:spacing w:before="0" w:line="276" w:lineRule="auto"/>
            </w:pPr>
          </w:p>
        </w:tc>
        <w:tc>
          <w:tcPr>
            <w:tcW w:w="2410" w:type="dxa"/>
          </w:tcPr>
          <w:p w14:paraId="62B0A6E3" w14:textId="77777777" w:rsidR="00FD357A" w:rsidRDefault="00FD357A" w:rsidP="00A0193F">
            <w:pPr>
              <w:spacing w:before="0" w:line="276" w:lineRule="auto"/>
            </w:pPr>
          </w:p>
        </w:tc>
        <w:tc>
          <w:tcPr>
            <w:tcW w:w="380" w:type="dxa"/>
          </w:tcPr>
          <w:p w14:paraId="2DFF2F3A" w14:textId="77777777" w:rsidR="00FD357A" w:rsidRDefault="00FD357A" w:rsidP="00A0193F">
            <w:pPr>
              <w:spacing w:before="0" w:line="276" w:lineRule="auto"/>
            </w:pPr>
          </w:p>
        </w:tc>
      </w:tr>
    </w:tbl>
    <w:p w14:paraId="37D00DDA" w14:textId="77777777" w:rsidR="009D0A81" w:rsidRDefault="009D0A81">
      <w:pPr>
        <w:pStyle w:val="Heading2"/>
      </w:pPr>
      <w:bookmarkStart w:id="7" w:name="_Toc27474332"/>
      <w:r>
        <w:t>Capa de presentación</w:t>
      </w:r>
      <w:bookmarkEnd w:id="7"/>
    </w:p>
    <w:p w14:paraId="43B04108" w14:textId="77777777" w:rsidR="007D4D98" w:rsidRDefault="007D4D98" w:rsidP="007D4D98">
      <w:pPr>
        <w:rPr>
          <w:color w:val="FF0000"/>
        </w:rPr>
      </w:pPr>
      <w:r w:rsidRPr="00F05EF6">
        <w:rPr>
          <w:color w:val="FF0000"/>
        </w:rPr>
        <w:t xml:space="preserve">Instrucciones de instalación de la parte de </w:t>
      </w:r>
      <w:r w:rsidR="00FE4F89">
        <w:rPr>
          <w:color w:val="FF0000"/>
        </w:rPr>
        <w:t xml:space="preserve">presentación, o </w:t>
      </w:r>
      <w:r>
        <w:rPr>
          <w:color w:val="FF0000"/>
        </w:rPr>
        <w:t>No aplica</w:t>
      </w:r>
    </w:p>
    <w:p w14:paraId="5BBBABC4" w14:textId="77777777" w:rsidR="00D64337" w:rsidRPr="00F05EF6" w:rsidRDefault="000F0482" w:rsidP="007D4D98">
      <w:pPr>
        <w:rPr>
          <w:color w:val="FF0000"/>
        </w:rPr>
      </w:pPr>
      <w:r>
        <w:rPr>
          <w:color w:val="FF0000"/>
        </w:rPr>
        <w:t>Si se incluyen parámetros, deben venir los valores indicados explícitamente. El nombre debe ser idéntico al que aparece en los entregables. Deben estar alojados en los repositorios</w:t>
      </w:r>
      <w:r w:rsidR="00D64337">
        <w:rPr>
          <w:color w:val="FF0000"/>
        </w:rPr>
        <w:t>. No se admiten modificaciones en los ejecutables.</w:t>
      </w:r>
    </w:p>
    <w:p w14:paraId="49B97291" w14:textId="77777777" w:rsidR="007D4D98" w:rsidRDefault="007D4D98" w:rsidP="007D4D98"/>
    <w:tbl>
      <w:tblPr>
        <w:tblStyle w:val="TableGrid"/>
        <w:tblW w:w="0" w:type="auto"/>
        <w:tblLook w:val="04A0" w:firstRow="1" w:lastRow="0" w:firstColumn="1" w:lastColumn="0" w:noHBand="0" w:noVBand="1"/>
      </w:tblPr>
      <w:tblGrid>
        <w:gridCol w:w="471"/>
        <w:gridCol w:w="2350"/>
        <w:gridCol w:w="1955"/>
        <w:gridCol w:w="2210"/>
        <w:gridCol w:w="1651"/>
      </w:tblGrid>
      <w:tr w:rsidR="00FD357A" w14:paraId="076B1BC8" w14:textId="77777777" w:rsidTr="00FD357A">
        <w:tc>
          <w:tcPr>
            <w:tcW w:w="478" w:type="dxa"/>
            <w:shd w:val="clear" w:color="auto" w:fill="D9D9D9" w:themeFill="background1" w:themeFillShade="D9"/>
            <w:vAlign w:val="center"/>
          </w:tcPr>
          <w:p w14:paraId="6A6D01E2" w14:textId="77777777" w:rsidR="00FD357A" w:rsidRPr="00F05EF6" w:rsidRDefault="00FD357A" w:rsidP="00A0193F">
            <w:pPr>
              <w:spacing w:before="0" w:line="276" w:lineRule="auto"/>
              <w:jc w:val="center"/>
              <w:rPr>
                <w:b/>
              </w:rPr>
            </w:pPr>
            <w:r w:rsidRPr="00F05EF6">
              <w:rPr>
                <w:b/>
              </w:rPr>
              <w:t>ID</w:t>
            </w:r>
          </w:p>
        </w:tc>
        <w:tc>
          <w:tcPr>
            <w:tcW w:w="2350" w:type="dxa"/>
            <w:shd w:val="clear" w:color="auto" w:fill="D9D9D9" w:themeFill="background1" w:themeFillShade="D9"/>
            <w:vAlign w:val="center"/>
          </w:tcPr>
          <w:p w14:paraId="72EE39CD" w14:textId="77777777" w:rsidR="00FD357A" w:rsidRPr="00F05EF6" w:rsidRDefault="00FD357A" w:rsidP="00A0193F">
            <w:pPr>
              <w:spacing w:before="0" w:line="276" w:lineRule="auto"/>
              <w:jc w:val="center"/>
              <w:rPr>
                <w:b/>
              </w:rPr>
            </w:pPr>
            <w:r>
              <w:rPr>
                <w:b/>
              </w:rPr>
              <w:t>Ejecutable/Instrucción</w:t>
            </w:r>
          </w:p>
        </w:tc>
        <w:tc>
          <w:tcPr>
            <w:tcW w:w="2046" w:type="dxa"/>
            <w:shd w:val="clear" w:color="auto" w:fill="D9D9D9" w:themeFill="background1" w:themeFillShade="D9"/>
            <w:vAlign w:val="center"/>
          </w:tcPr>
          <w:p w14:paraId="382C7398" w14:textId="77777777" w:rsidR="00FD357A" w:rsidRPr="00F05EF6" w:rsidRDefault="00FD357A" w:rsidP="00A0193F">
            <w:pPr>
              <w:spacing w:before="0" w:line="276" w:lineRule="auto"/>
              <w:jc w:val="center"/>
              <w:rPr>
                <w:b/>
              </w:rPr>
            </w:pPr>
            <w:r w:rsidRPr="00F05EF6">
              <w:rPr>
                <w:b/>
              </w:rPr>
              <w:t xml:space="preserve">Ruta del </w:t>
            </w:r>
            <w:r>
              <w:rPr>
                <w:b/>
              </w:rPr>
              <w:t>ejecutable</w:t>
            </w:r>
          </w:p>
        </w:tc>
        <w:tc>
          <w:tcPr>
            <w:tcW w:w="2338" w:type="dxa"/>
            <w:shd w:val="clear" w:color="auto" w:fill="D9D9D9" w:themeFill="background1" w:themeFillShade="D9"/>
            <w:vAlign w:val="center"/>
          </w:tcPr>
          <w:p w14:paraId="1C5B6D75" w14:textId="77777777" w:rsidR="00FD357A" w:rsidRPr="00F05EF6" w:rsidRDefault="00FD357A" w:rsidP="00A0193F">
            <w:pPr>
              <w:spacing w:before="0" w:line="276" w:lineRule="auto"/>
              <w:jc w:val="center"/>
              <w:rPr>
                <w:b/>
              </w:rPr>
            </w:pPr>
            <w:r>
              <w:rPr>
                <w:b/>
              </w:rPr>
              <w:t>Máquina de ejecución</w:t>
            </w:r>
          </w:p>
        </w:tc>
        <w:tc>
          <w:tcPr>
            <w:tcW w:w="1651" w:type="dxa"/>
            <w:shd w:val="clear" w:color="auto" w:fill="D9D9D9" w:themeFill="background1" w:themeFillShade="D9"/>
            <w:vAlign w:val="center"/>
          </w:tcPr>
          <w:p w14:paraId="7A82CFCE" w14:textId="77777777" w:rsidR="00FD357A" w:rsidRPr="00F05EF6" w:rsidRDefault="00FD357A" w:rsidP="00A0193F">
            <w:pPr>
              <w:spacing w:before="0" w:line="276" w:lineRule="auto"/>
              <w:jc w:val="center"/>
              <w:rPr>
                <w:b/>
              </w:rPr>
            </w:pPr>
            <w:r w:rsidRPr="00F05EF6">
              <w:rPr>
                <w:b/>
              </w:rPr>
              <w:t>Observaciones</w:t>
            </w:r>
          </w:p>
        </w:tc>
      </w:tr>
      <w:tr w:rsidR="00FD357A" w14:paraId="0411C236" w14:textId="77777777" w:rsidTr="00FD357A">
        <w:tc>
          <w:tcPr>
            <w:tcW w:w="478" w:type="dxa"/>
          </w:tcPr>
          <w:p w14:paraId="33158A91" w14:textId="77777777" w:rsidR="00FD357A" w:rsidRDefault="00FD357A" w:rsidP="00A0193F">
            <w:pPr>
              <w:spacing w:before="0" w:line="276" w:lineRule="auto"/>
            </w:pPr>
          </w:p>
        </w:tc>
        <w:tc>
          <w:tcPr>
            <w:tcW w:w="2350" w:type="dxa"/>
          </w:tcPr>
          <w:p w14:paraId="5C71BE62" w14:textId="77777777" w:rsidR="00FD357A" w:rsidRDefault="00FD357A" w:rsidP="00A0193F">
            <w:pPr>
              <w:spacing w:before="0" w:line="276" w:lineRule="auto"/>
            </w:pPr>
          </w:p>
        </w:tc>
        <w:tc>
          <w:tcPr>
            <w:tcW w:w="2046" w:type="dxa"/>
          </w:tcPr>
          <w:p w14:paraId="12A18A0D" w14:textId="77777777" w:rsidR="00FD357A" w:rsidRDefault="00FD357A" w:rsidP="00A0193F">
            <w:pPr>
              <w:spacing w:before="0" w:line="276" w:lineRule="auto"/>
            </w:pPr>
          </w:p>
        </w:tc>
        <w:tc>
          <w:tcPr>
            <w:tcW w:w="2338" w:type="dxa"/>
          </w:tcPr>
          <w:p w14:paraId="5A39BD08" w14:textId="77777777" w:rsidR="00FD357A" w:rsidRDefault="00FD357A" w:rsidP="00A0193F">
            <w:pPr>
              <w:spacing w:before="0" w:line="276" w:lineRule="auto"/>
            </w:pPr>
          </w:p>
        </w:tc>
        <w:tc>
          <w:tcPr>
            <w:tcW w:w="1651" w:type="dxa"/>
          </w:tcPr>
          <w:p w14:paraId="7415D177" w14:textId="77777777" w:rsidR="00FD357A" w:rsidRDefault="00FD357A" w:rsidP="00A0193F">
            <w:pPr>
              <w:spacing w:before="0" w:line="276" w:lineRule="auto"/>
            </w:pPr>
          </w:p>
        </w:tc>
      </w:tr>
    </w:tbl>
    <w:p w14:paraId="38544E63" w14:textId="77777777" w:rsidR="009D0A81" w:rsidRDefault="009D0A81">
      <w:pPr>
        <w:pStyle w:val="Heading2"/>
      </w:pPr>
      <w:bookmarkStart w:id="8" w:name="_Toc27474333"/>
      <w:r>
        <w:t>Orden de instalación</w:t>
      </w:r>
      <w:bookmarkEnd w:id="8"/>
    </w:p>
    <w:p w14:paraId="154FEB5B" w14:textId="77777777" w:rsidR="00FD357A" w:rsidRPr="00FD357A" w:rsidRDefault="00FD357A" w:rsidP="00FD357A"/>
    <w:tbl>
      <w:tblPr>
        <w:tblStyle w:val="TableGrid"/>
        <w:tblW w:w="0" w:type="auto"/>
        <w:tblLook w:val="04A0" w:firstRow="1" w:lastRow="0" w:firstColumn="1" w:lastColumn="0" w:noHBand="0" w:noVBand="1"/>
      </w:tblPr>
      <w:tblGrid>
        <w:gridCol w:w="956"/>
        <w:gridCol w:w="7681"/>
      </w:tblGrid>
      <w:tr w:rsidR="007D4D98" w14:paraId="29D5B10C" w14:textId="77777777" w:rsidTr="007D4D98">
        <w:tc>
          <w:tcPr>
            <w:tcW w:w="959" w:type="dxa"/>
            <w:shd w:val="clear" w:color="auto" w:fill="D9D9D9" w:themeFill="background1" w:themeFillShade="D9"/>
            <w:vAlign w:val="center"/>
          </w:tcPr>
          <w:p w14:paraId="3604CF29" w14:textId="77777777" w:rsidR="007D4D98" w:rsidRPr="007D4D98" w:rsidRDefault="007D4D98" w:rsidP="007D4D98">
            <w:pPr>
              <w:spacing w:before="0"/>
              <w:jc w:val="left"/>
              <w:rPr>
                <w:b/>
              </w:rPr>
            </w:pPr>
            <w:r w:rsidRPr="007D4D98">
              <w:rPr>
                <w:b/>
              </w:rPr>
              <w:t>Orden</w:t>
            </w:r>
          </w:p>
        </w:tc>
        <w:tc>
          <w:tcPr>
            <w:tcW w:w="7828" w:type="dxa"/>
            <w:shd w:val="clear" w:color="auto" w:fill="D9D9D9" w:themeFill="background1" w:themeFillShade="D9"/>
            <w:vAlign w:val="center"/>
          </w:tcPr>
          <w:p w14:paraId="718C2E36" w14:textId="77777777" w:rsidR="007D4D98" w:rsidRPr="007D4D98" w:rsidRDefault="007D4D98" w:rsidP="007D4D98">
            <w:pPr>
              <w:spacing w:before="0"/>
              <w:jc w:val="left"/>
              <w:rPr>
                <w:b/>
              </w:rPr>
            </w:pPr>
            <w:r w:rsidRPr="007D4D98">
              <w:rPr>
                <w:b/>
              </w:rPr>
              <w:t>ID</w:t>
            </w:r>
          </w:p>
        </w:tc>
      </w:tr>
      <w:tr w:rsidR="007D4D98" w14:paraId="280A6CBB" w14:textId="77777777" w:rsidTr="007D4D98">
        <w:tc>
          <w:tcPr>
            <w:tcW w:w="959" w:type="dxa"/>
            <w:vAlign w:val="center"/>
          </w:tcPr>
          <w:p w14:paraId="05F5F4B3" w14:textId="77777777" w:rsidR="007D4D98" w:rsidRDefault="007D4D98" w:rsidP="007D4D98">
            <w:pPr>
              <w:spacing w:before="0"/>
              <w:jc w:val="center"/>
            </w:pPr>
            <w:r>
              <w:t>1º</w:t>
            </w:r>
          </w:p>
        </w:tc>
        <w:tc>
          <w:tcPr>
            <w:tcW w:w="7828" w:type="dxa"/>
          </w:tcPr>
          <w:p w14:paraId="47B93A9D" w14:textId="77777777" w:rsidR="007D4D98" w:rsidRDefault="007D4D98" w:rsidP="007D4D98">
            <w:pPr>
              <w:spacing w:before="0"/>
            </w:pPr>
          </w:p>
        </w:tc>
      </w:tr>
      <w:tr w:rsidR="007D4D98" w14:paraId="684EC959" w14:textId="77777777" w:rsidTr="007D4D98">
        <w:tc>
          <w:tcPr>
            <w:tcW w:w="959" w:type="dxa"/>
            <w:vAlign w:val="center"/>
          </w:tcPr>
          <w:p w14:paraId="32FA17A7" w14:textId="77777777" w:rsidR="007D4D98" w:rsidRDefault="007D4D98" w:rsidP="007D4D98">
            <w:pPr>
              <w:spacing w:before="0"/>
              <w:jc w:val="center"/>
            </w:pPr>
            <w:r>
              <w:t>…</w:t>
            </w:r>
          </w:p>
        </w:tc>
        <w:tc>
          <w:tcPr>
            <w:tcW w:w="7828" w:type="dxa"/>
          </w:tcPr>
          <w:p w14:paraId="3F6A33B7" w14:textId="77777777" w:rsidR="007D4D98" w:rsidRDefault="007D4D98" w:rsidP="007D4D98">
            <w:pPr>
              <w:spacing w:before="0"/>
            </w:pPr>
          </w:p>
        </w:tc>
      </w:tr>
    </w:tbl>
    <w:p w14:paraId="318F3B51" w14:textId="77777777" w:rsidR="007D4D98" w:rsidRPr="007D4D98" w:rsidRDefault="007D4D98" w:rsidP="007D4D98"/>
    <w:p w14:paraId="5EE3600D" w14:textId="77777777" w:rsidR="000F0482" w:rsidRDefault="000F0482" w:rsidP="000F0482">
      <w:pPr>
        <w:pStyle w:val="Heading1"/>
      </w:pPr>
      <w:bookmarkStart w:id="9" w:name="_Toc27474334"/>
      <w:r>
        <w:lastRenderedPageBreak/>
        <w:t>Proceso de desinstalación</w:t>
      </w:r>
      <w:bookmarkEnd w:id="9"/>
    </w:p>
    <w:p w14:paraId="53E8B374" w14:textId="77777777" w:rsidR="000F0482" w:rsidRPr="000F0482" w:rsidRDefault="000F0482" w:rsidP="000F0482">
      <w:pPr>
        <w:rPr>
          <w:color w:val="FF0000"/>
        </w:rPr>
      </w:pPr>
      <w:r>
        <w:rPr>
          <w:color w:val="FF0000"/>
        </w:rPr>
        <w:t xml:space="preserve">Debe incluirse un procedimiento de marcha atrás. Un </w:t>
      </w:r>
      <w:proofErr w:type="spellStart"/>
      <w:r>
        <w:rPr>
          <w:color w:val="FF0000"/>
        </w:rPr>
        <w:t>backup</w:t>
      </w:r>
      <w:proofErr w:type="spellEnd"/>
      <w:r>
        <w:rPr>
          <w:color w:val="FF0000"/>
        </w:rPr>
        <w:t xml:space="preserve"> de base de datos para restaurar posteriormente no se considera un procedimiento de marcha atrás válido. Cualquier excepción a estos puntos debe venir ex</w:t>
      </w:r>
      <w:r w:rsidR="00FE4F89">
        <w:rPr>
          <w:color w:val="FF0000"/>
        </w:rPr>
        <w:t>plícitamente autorizada por el Área de S</w:t>
      </w:r>
      <w:r>
        <w:rPr>
          <w:color w:val="FF0000"/>
        </w:rPr>
        <w:t xml:space="preserve">istemas </w:t>
      </w:r>
      <w:r w:rsidR="00FE4F89">
        <w:rPr>
          <w:color w:val="FF0000"/>
        </w:rPr>
        <w:t xml:space="preserve">e Infraestructuras </w:t>
      </w:r>
      <w:r>
        <w:rPr>
          <w:color w:val="FF0000"/>
        </w:rPr>
        <w:t>de la STIC.</w:t>
      </w:r>
    </w:p>
    <w:p w14:paraId="21395617" w14:textId="77777777" w:rsidR="000F0482" w:rsidRDefault="000F0482" w:rsidP="000F0482">
      <w:pPr>
        <w:pStyle w:val="Heading2"/>
      </w:pPr>
      <w:bookmarkStart w:id="10" w:name="_Toc27474335"/>
      <w:r>
        <w:t>Capa de datos</w:t>
      </w:r>
      <w:bookmarkEnd w:id="10"/>
    </w:p>
    <w:p w14:paraId="2FA867E1" w14:textId="77777777" w:rsidR="000F0482" w:rsidRDefault="000F0482" w:rsidP="000F0482">
      <w:pPr>
        <w:rPr>
          <w:color w:val="FF0000"/>
        </w:rPr>
      </w:pPr>
      <w:r w:rsidRPr="00F05EF6">
        <w:rPr>
          <w:color w:val="FF0000"/>
        </w:rPr>
        <w:t>Instrucciones de instalación de la parte de base de datos</w:t>
      </w:r>
      <w:r w:rsidR="00FE4F89">
        <w:rPr>
          <w:color w:val="FF0000"/>
        </w:rPr>
        <w:t xml:space="preserve">, o </w:t>
      </w:r>
      <w:r>
        <w:rPr>
          <w:color w:val="FF0000"/>
        </w:rPr>
        <w:t>No aplica</w:t>
      </w:r>
    </w:p>
    <w:p w14:paraId="6AA5ED11" w14:textId="77777777" w:rsidR="000F0482" w:rsidRDefault="000F0482" w:rsidP="000F0482">
      <w:pPr>
        <w:rPr>
          <w:color w:val="FF0000"/>
        </w:rPr>
      </w:pPr>
      <w:r>
        <w:rPr>
          <w:color w:val="FF0000"/>
        </w:rPr>
        <w:t xml:space="preserve">Si se incluyen parámetros, deben venir los valores indicados explícitamente. El nombre debe ser idéntico al que aparece en los entregables. Deben estar alojados en los repositorios. La codificación, si no se indica lo contrario, será </w:t>
      </w:r>
      <w:r w:rsidRPr="00D64337">
        <w:rPr>
          <w:color w:val="FF0000"/>
        </w:rPr>
        <w:t>NLS_LANG</w:t>
      </w:r>
      <w:r>
        <w:rPr>
          <w:color w:val="FF0000"/>
        </w:rPr>
        <w:t xml:space="preserve"> </w:t>
      </w:r>
      <w:r w:rsidRPr="00D64337">
        <w:rPr>
          <w:color w:val="FF0000"/>
        </w:rPr>
        <w:t>=</w:t>
      </w:r>
      <w:r>
        <w:rPr>
          <w:color w:val="FF0000"/>
        </w:rPr>
        <w:t xml:space="preserve"> </w:t>
      </w:r>
      <w:r w:rsidRPr="00D64337">
        <w:rPr>
          <w:color w:val="FF0000"/>
        </w:rPr>
        <w:t>SPANISH_SPAIN.WE8ISO8859P15</w:t>
      </w:r>
    </w:p>
    <w:p w14:paraId="321E9701" w14:textId="77777777" w:rsidR="00860A37" w:rsidRPr="00F05EF6" w:rsidRDefault="00860A37" w:rsidP="00860A37">
      <w:pPr>
        <w:rPr>
          <w:color w:val="FF0000"/>
        </w:rPr>
      </w:pPr>
      <w:r>
        <w:rPr>
          <w:color w:val="FF0000"/>
        </w:rPr>
        <w:t>En ruta del script deberá indicarse nombre corto y versión.</w:t>
      </w:r>
    </w:p>
    <w:p w14:paraId="491D81B6" w14:textId="77777777" w:rsidR="000F0482" w:rsidRDefault="000F0482" w:rsidP="000F0482"/>
    <w:tbl>
      <w:tblPr>
        <w:tblStyle w:val="TableGrid"/>
        <w:tblW w:w="0" w:type="auto"/>
        <w:tblLook w:val="04A0" w:firstRow="1" w:lastRow="0" w:firstColumn="1" w:lastColumn="0" w:noHBand="0" w:noVBand="1"/>
      </w:tblPr>
      <w:tblGrid>
        <w:gridCol w:w="500"/>
        <w:gridCol w:w="1917"/>
        <w:gridCol w:w="1690"/>
        <w:gridCol w:w="1606"/>
        <w:gridCol w:w="1273"/>
        <w:gridCol w:w="1651"/>
      </w:tblGrid>
      <w:tr w:rsidR="000F0482" w14:paraId="03EDB2D8" w14:textId="77777777" w:rsidTr="00A0193F">
        <w:tc>
          <w:tcPr>
            <w:tcW w:w="509" w:type="dxa"/>
            <w:shd w:val="clear" w:color="auto" w:fill="D9D9D9" w:themeFill="background1" w:themeFillShade="D9"/>
            <w:vAlign w:val="center"/>
          </w:tcPr>
          <w:p w14:paraId="0C05F0AC" w14:textId="77777777" w:rsidR="000F0482" w:rsidRPr="00F05EF6" w:rsidRDefault="000F0482" w:rsidP="00A0193F">
            <w:pPr>
              <w:spacing w:before="0" w:line="276" w:lineRule="auto"/>
              <w:jc w:val="center"/>
              <w:rPr>
                <w:b/>
              </w:rPr>
            </w:pPr>
            <w:r w:rsidRPr="00F05EF6">
              <w:rPr>
                <w:b/>
              </w:rPr>
              <w:t>ID</w:t>
            </w:r>
          </w:p>
        </w:tc>
        <w:tc>
          <w:tcPr>
            <w:tcW w:w="1917" w:type="dxa"/>
            <w:shd w:val="clear" w:color="auto" w:fill="D9D9D9" w:themeFill="background1" w:themeFillShade="D9"/>
            <w:vAlign w:val="center"/>
          </w:tcPr>
          <w:p w14:paraId="5AEEA9E2" w14:textId="77777777" w:rsidR="000F0482" w:rsidRPr="00F05EF6" w:rsidRDefault="000F0482" w:rsidP="00A0193F">
            <w:pPr>
              <w:spacing w:before="0" w:line="276" w:lineRule="auto"/>
              <w:jc w:val="center"/>
              <w:rPr>
                <w:b/>
              </w:rPr>
            </w:pPr>
            <w:r w:rsidRPr="00F05EF6">
              <w:rPr>
                <w:b/>
              </w:rPr>
              <w:t>Script</w:t>
            </w:r>
            <w:r>
              <w:rPr>
                <w:b/>
              </w:rPr>
              <w:t>/Instrucción</w:t>
            </w:r>
          </w:p>
        </w:tc>
        <w:tc>
          <w:tcPr>
            <w:tcW w:w="1793" w:type="dxa"/>
            <w:shd w:val="clear" w:color="auto" w:fill="D9D9D9" w:themeFill="background1" w:themeFillShade="D9"/>
            <w:vAlign w:val="center"/>
          </w:tcPr>
          <w:p w14:paraId="10F8342C" w14:textId="77777777" w:rsidR="000F0482" w:rsidRPr="00F05EF6" w:rsidRDefault="000F0482" w:rsidP="00A0193F">
            <w:pPr>
              <w:spacing w:before="0" w:line="276" w:lineRule="auto"/>
              <w:jc w:val="center"/>
              <w:rPr>
                <w:b/>
              </w:rPr>
            </w:pPr>
            <w:r w:rsidRPr="00F05EF6">
              <w:rPr>
                <w:b/>
              </w:rPr>
              <w:t>Ruta del script</w:t>
            </w:r>
          </w:p>
        </w:tc>
        <w:tc>
          <w:tcPr>
            <w:tcW w:w="1701" w:type="dxa"/>
            <w:shd w:val="clear" w:color="auto" w:fill="D9D9D9" w:themeFill="background1" w:themeFillShade="D9"/>
            <w:vAlign w:val="center"/>
          </w:tcPr>
          <w:p w14:paraId="1CF63322" w14:textId="77777777" w:rsidR="000F0482" w:rsidRPr="00F05EF6" w:rsidRDefault="000F0482" w:rsidP="00A0193F">
            <w:pPr>
              <w:spacing w:before="0" w:line="276" w:lineRule="auto"/>
              <w:jc w:val="center"/>
              <w:rPr>
                <w:b/>
              </w:rPr>
            </w:pPr>
            <w:r w:rsidRPr="00F05EF6">
              <w:rPr>
                <w:b/>
              </w:rPr>
              <w:t>Base de datos</w:t>
            </w:r>
          </w:p>
        </w:tc>
        <w:tc>
          <w:tcPr>
            <w:tcW w:w="1292" w:type="dxa"/>
            <w:shd w:val="clear" w:color="auto" w:fill="D9D9D9" w:themeFill="background1" w:themeFillShade="D9"/>
            <w:vAlign w:val="center"/>
          </w:tcPr>
          <w:p w14:paraId="2C146D34" w14:textId="77777777" w:rsidR="000F0482" w:rsidRPr="00F05EF6" w:rsidRDefault="000F0482" w:rsidP="00A0193F">
            <w:pPr>
              <w:spacing w:before="0" w:line="276" w:lineRule="auto"/>
              <w:jc w:val="center"/>
              <w:rPr>
                <w:b/>
              </w:rPr>
            </w:pPr>
            <w:r w:rsidRPr="00F05EF6">
              <w:rPr>
                <w:b/>
              </w:rPr>
              <w:t>Esquema</w:t>
            </w:r>
          </w:p>
        </w:tc>
        <w:tc>
          <w:tcPr>
            <w:tcW w:w="1651" w:type="dxa"/>
            <w:shd w:val="clear" w:color="auto" w:fill="D9D9D9" w:themeFill="background1" w:themeFillShade="D9"/>
            <w:vAlign w:val="center"/>
          </w:tcPr>
          <w:p w14:paraId="26AE332B" w14:textId="77777777" w:rsidR="000F0482" w:rsidRPr="00F05EF6" w:rsidRDefault="000F0482" w:rsidP="00A0193F">
            <w:pPr>
              <w:spacing w:before="0" w:line="276" w:lineRule="auto"/>
              <w:jc w:val="center"/>
              <w:rPr>
                <w:b/>
              </w:rPr>
            </w:pPr>
            <w:r w:rsidRPr="00F05EF6">
              <w:rPr>
                <w:b/>
              </w:rPr>
              <w:t>Observaciones</w:t>
            </w:r>
          </w:p>
        </w:tc>
      </w:tr>
      <w:tr w:rsidR="000F0482" w14:paraId="758DCD88" w14:textId="77777777" w:rsidTr="00A0193F">
        <w:tc>
          <w:tcPr>
            <w:tcW w:w="509" w:type="dxa"/>
          </w:tcPr>
          <w:p w14:paraId="50F2C11D" w14:textId="77777777" w:rsidR="000F0482" w:rsidRDefault="000F0482" w:rsidP="00A0193F">
            <w:pPr>
              <w:spacing w:before="0" w:line="276" w:lineRule="auto"/>
            </w:pPr>
          </w:p>
        </w:tc>
        <w:tc>
          <w:tcPr>
            <w:tcW w:w="1917" w:type="dxa"/>
          </w:tcPr>
          <w:p w14:paraId="0BE75BAA" w14:textId="77777777" w:rsidR="000F0482" w:rsidRDefault="000F0482" w:rsidP="00A0193F">
            <w:pPr>
              <w:spacing w:before="0" w:line="276" w:lineRule="auto"/>
            </w:pPr>
          </w:p>
        </w:tc>
        <w:tc>
          <w:tcPr>
            <w:tcW w:w="1793" w:type="dxa"/>
          </w:tcPr>
          <w:p w14:paraId="45B45256" w14:textId="77777777" w:rsidR="000F0482" w:rsidRDefault="000F0482" w:rsidP="00A0193F">
            <w:pPr>
              <w:spacing w:before="0" w:line="276" w:lineRule="auto"/>
            </w:pPr>
          </w:p>
        </w:tc>
        <w:tc>
          <w:tcPr>
            <w:tcW w:w="1701" w:type="dxa"/>
          </w:tcPr>
          <w:p w14:paraId="31C79552" w14:textId="77777777" w:rsidR="000F0482" w:rsidRDefault="000F0482" w:rsidP="00A0193F">
            <w:pPr>
              <w:spacing w:before="0" w:line="276" w:lineRule="auto"/>
            </w:pPr>
          </w:p>
        </w:tc>
        <w:tc>
          <w:tcPr>
            <w:tcW w:w="1292" w:type="dxa"/>
          </w:tcPr>
          <w:p w14:paraId="50B829BA" w14:textId="77777777" w:rsidR="000F0482" w:rsidRDefault="000F0482" w:rsidP="00A0193F">
            <w:pPr>
              <w:spacing w:before="0" w:line="276" w:lineRule="auto"/>
            </w:pPr>
          </w:p>
        </w:tc>
        <w:tc>
          <w:tcPr>
            <w:tcW w:w="1651" w:type="dxa"/>
          </w:tcPr>
          <w:p w14:paraId="4425B497" w14:textId="77777777" w:rsidR="000F0482" w:rsidRDefault="000F0482" w:rsidP="00A0193F">
            <w:pPr>
              <w:spacing w:before="0" w:line="276" w:lineRule="auto"/>
            </w:pPr>
          </w:p>
        </w:tc>
      </w:tr>
    </w:tbl>
    <w:p w14:paraId="5C12E1F3" w14:textId="77777777" w:rsidR="000F0482" w:rsidRDefault="000F0482" w:rsidP="000F0482">
      <w:pPr>
        <w:pStyle w:val="Heading2"/>
      </w:pPr>
      <w:bookmarkStart w:id="11" w:name="_Toc27474336"/>
      <w:r>
        <w:t>Capa de aplicaciones</w:t>
      </w:r>
      <w:bookmarkEnd w:id="11"/>
    </w:p>
    <w:p w14:paraId="5B7317BE" w14:textId="77777777" w:rsidR="000F0482" w:rsidRDefault="000F0482" w:rsidP="000F0482">
      <w:pPr>
        <w:rPr>
          <w:color w:val="FF0000"/>
        </w:rPr>
      </w:pPr>
      <w:r w:rsidRPr="00F05EF6">
        <w:rPr>
          <w:color w:val="FF0000"/>
        </w:rPr>
        <w:t xml:space="preserve">Instrucciones de instalación de la parte de </w:t>
      </w:r>
      <w:r>
        <w:rPr>
          <w:color w:val="FF0000"/>
        </w:rPr>
        <w:t>servidor de aplicaciones</w:t>
      </w:r>
      <w:r w:rsidR="00FE4F89">
        <w:rPr>
          <w:color w:val="FF0000"/>
        </w:rPr>
        <w:t xml:space="preserve">, o </w:t>
      </w:r>
      <w:r>
        <w:rPr>
          <w:color w:val="FF0000"/>
        </w:rPr>
        <w:t>No aplica</w:t>
      </w:r>
    </w:p>
    <w:p w14:paraId="6962C683" w14:textId="77777777" w:rsidR="000F0482" w:rsidRDefault="000F0482" w:rsidP="000F0482">
      <w:pPr>
        <w:rPr>
          <w:color w:val="FF0000"/>
        </w:rPr>
      </w:pPr>
      <w:r>
        <w:rPr>
          <w:color w:val="FF0000"/>
        </w:rPr>
        <w:t>Si se incluyen parámetros, deben venir los valores indicados explícitamente. El nombre debe ser idéntico al que aparece en los entregables. Deben estar alojados en los repositorios. No se admiten modificaciones en los ejecutables.</w:t>
      </w:r>
    </w:p>
    <w:p w14:paraId="56123C6F" w14:textId="77777777" w:rsidR="00860A37" w:rsidRPr="00F05EF6" w:rsidRDefault="00860A37" w:rsidP="00860A37">
      <w:pPr>
        <w:rPr>
          <w:color w:val="FF0000"/>
        </w:rPr>
      </w:pPr>
      <w:r>
        <w:rPr>
          <w:color w:val="FF0000"/>
        </w:rPr>
        <w:t>En ruta del ejecutable deberá indicarse nombre corto y versión.</w:t>
      </w:r>
    </w:p>
    <w:p w14:paraId="300C4E6C" w14:textId="77777777" w:rsidR="000F0482" w:rsidRDefault="000F0482" w:rsidP="000F0482"/>
    <w:tbl>
      <w:tblPr>
        <w:tblStyle w:val="TableGrid"/>
        <w:tblW w:w="0" w:type="auto"/>
        <w:tblLook w:val="04A0" w:firstRow="1" w:lastRow="0" w:firstColumn="1" w:lastColumn="0" w:noHBand="0" w:noVBand="1"/>
      </w:tblPr>
      <w:tblGrid>
        <w:gridCol w:w="471"/>
        <w:gridCol w:w="2350"/>
        <w:gridCol w:w="1955"/>
        <w:gridCol w:w="2210"/>
        <w:gridCol w:w="1651"/>
      </w:tblGrid>
      <w:tr w:rsidR="000F0482" w14:paraId="7C04E7E5" w14:textId="77777777" w:rsidTr="00A0193F">
        <w:tc>
          <w:tcPr>
            <w:tcW w:w="481" w:type="dxa"/>
            <w:shd w:val="clear" w:color="auto" w:fill="D9D9D9" w:themeFill="background1" w:themeFillShade="D9"/>
            <w:vAlign w:val="center"/>
          </w:tcPr>
          <w:p w14:paraId="63295BA0" w14:textId="77777777" w:rsidR="000F0482" w:rsidRPr="00F05EF6" w:rsidRDefault="000F0482" w:rsidP="00A0193F">
            <w:pPr>
              <w:spacing w:before="0" w:line="276" w:lineRule="auto"/>
              <w:jc w:val="center"/>
              <w:rPr>
                <w:b/>
              </w:rPr>
            </w:pPr>
            <w:r w:rsidRPr="00F05EF6">
              <w:rPr>
                <w:b/>
              </w:rPr>
              <w:t>ID</w:t>
            </w:r>
          </w:p>
        </w:tc>
        <w:tc>
          <w:tcPr>
            <w:tcW w:w="2350" w:type="dxa"/>
            <w:shd w:val="clear" w:color="auto" w:fill="D9D9D9" w:themeFill="background1" w:themeFillShade="D9"/>
            <w:vAlign w:val="center"/>
          </w:tcPr>
          <w:p w14:paraId="44ACF386" w14:textId="77777777" w:rsidR="000F0482" w:rsidRPr="00F05EF6" w:rsidRDefault="000F0482" w:rsidP="00A0193F">
            <w:pPr>
              <w:spacing w:before="0" w:line="276" w:lineRule="auto"/>
              <w:jc w:val="center"/>
              <w:rPr>
                <w:b/>
              </w:rPr>
            </w:pPr>
            <w:r>
              <w:rPr>
                <w:b/>
              </w:rPr>
              <w:t>Ejecutable/Instrucción</w:t>
            </w:r>
          </w:p>
        </w:tc>
        <w:tc>
          <w:tcPr>
            <w:tcW w:w="2097" w:type="dxa"/>
            <w:shd w:val="clear" w:color="auto" w:fill="D9D9D9" w:themeFill="background1" w:themeFillShade="D9"/>
            <w:vAlign w:val="center"/>
          </w:tcPr>
          <w:p w14:paraId="3A0732D2" w14:textId="77777777" w:rsidR="000F0482" w:rsidRPr="00F05EF6" w:rsidRDefault="000F0482" w:rsidP="00A0193F">
            <w:pPr>
              <w:spacing w:before="0" w:line="276" w:lineRule="auto"/>
              <w:jc w:val="center"/>
              <w:rPr>
                <w:b/>
              </w:rPr>
            </w:pPr>
            <w:r w:rsidRPr="00F05EF6">
              <w:rPr>
                <w:b/>
              </w:rPr>
              <w:t xml:space="preserve">Ruta del </w:t>
            </w:r>
            <w:r>
              <w:rPr>
                <w:b/>
              </w:rPr>
              <w:t>ejecutable</w:t>
            </w:r>
          </w:p>
        </w:tc>
        <w:tc>
          <w:tcPr>
            <w:tcW w:w="2410" w:type="dxa"/>
            <w:shd w:val="clear" w:color="auto" w:fill="D9D9D9" w:themeFill="background1" w:themeFillShade="D9"/>
            <w:vAlign w:val="center"/>
          </w:tcPr>
          <w:p w14:paraId="413585A5" w14:textId="77777777" w:rsidR="000F0482" w:rsidRPr="00F05EF6" w:rsidRDefault="000F0482" w:rsidP="00A0193F">
            <w:pPr>
              <w:spacing w:before="0" w:line="276" w:lineRule="auto"/>
              <w:jc w:val="center"/>
              <w:rPr>
                <w:b/>
              </w:rPr>
            </w:pPr>
            <w:r>
              <w:rPr>
                <w:b/>
              </w:rPr>
              <w:t>Máquina de ejecución</w:t>
            </w:r>
          </w:p>
        </w:tc>
        <w:tc>
          <w:tcPr>
            <w:tcW w:w="380" w:type="dxa"/>
            <w:shd w:val="clear" w:color="auto" w:fill="D9D9D9" w:themeFill="background1" w:themeFillShade="D9"/>
            <w:vAlign w:val="center"/>
          </w:tcPr>
          <w:p w14:paraId="3D54DF3C" w14:textId="77777777" w:rsidR="000F0482" w:rsidRPr="00F05EF6" w:rsidRDefault="000F0482" w:rsidP="00A0193F">
            <w:pPr>
              <w:spacing w:before="0" w:line="276" w:lineRule="auto"/>
              <w:jc w:val="center"/>
              <w:rPr>
                <w:b/>
              </w:rPr>
            </w:pPr>
            <w:r w:rsidRPr="00F05EF6">
              <w:rPr>
                <w:b/>
              </w:rPr>
              <w:t>Observaciones</w:t>
            </w:r>
          </w:p>
        </w:tc>
      </w:tr>
      <w:tr w:rsidR="000F0482" w14:paraId="549984DF" w14:textId="77777777" w:rsidTr="00A0193F">
        <w:tc>
          <w:tcPr>
            <w:tcW w:w="481" w:type="dxa"/>
          </w:tcPr>
          <w:p w14:paraId="634139FF" w14:textId="77777777" w:rsidR="000F0482" w:rsidRDefault="000F0482" w:rsidP="00A0193F">
            <w:pPr>
              <w:spacing w:before="0" w:line="276" w:lineRule="auto"/>
            </w:pPr>
          </w:p>
        </w:tc>
        <w:tc>
          <w:tcPr>
            <w:tcW w:w="2350" w:type="dxa"/>
          </w:tcPr>
          <w:p w14:paraId="585AC493" w14:textId="77777777" w:rsidR="000F0482" w:rsidRDefault="000F0482" w:rsidP="00A0193F">
            <w:pPr>
              <w:spacing w:before="0" w:line="276" w:lineRule="auto"/>
            </w:pPr>
          </w:p>
        </w:tc>
        <w:tc>
          <w:tcPr>
            <w:tcW w:w="2097" w:type="dxa"/>
          </w:tcPr>
          <w:p w14:paraId="2D342C8C" w14:textId="77777777" w:rsidR="000F0482" w:rsidRDefault="000F0482" w:rsidP="00A0193F">
            <w:pPr>
              <w:spacing w:before="0" w:line="276" w:lineRule="auto"/>
            </w:pPr>
          </w:p>
        </w:tc>
        <w:tc>
          <w:tcPr>
            <w:tcW w:w="2410" w:type="dxa"/>
          </w:tcPr>
          <w:p w14:paraId="459DB4FA" w14:textId="77777777" w:rsidR="000F0482" w:rsidRDefault="000F0482" w:rsidP="00A0193F">
            <w:pPr>
              <w:spacing w:before="0" w:line="276" w:lineRule="auto"/>
            </w:pPr>
          </w:p>
        </w:tc>
        <w:tc>
          <w:tcPr>
            <w:tcW w:w="380" w:type="dxa"/>
          </w:tcPr>
          <w:p w14:paraId="4E34A48D" w14:textId="77777777" w:rsidR="000F0482" w:rsidRDefault="000F0482" w:rsidP="00A0193F">
            <w:pPr>
              <w:spacing w:before="0" w:line="276" w:lineRule="auto"/>
            </w:pPr>
          </w:p>
        </w:tc>
      </w:tr>
    </w:tbl>
    <w:p w14:paraId="208B3C13" w14:textId="77777777" w:rsidR="000F0482" w:rsidRDefault="000F0482" w:rsidP="000F0482">
      <w:pPr>
        <w:pStyle w:val="Heading2"/>
      </w:pPr>
      <w:bookmarkStart w:id="12" w:name="_Toc27474337"/>
      <w:r>
        <w:t>Capa de presentación</w:t>
      </w:r>
      <w:bookmarkEnd w:id="12"/>
    </w:p>
    <w:p w14:paraId="188C6F4F" w14:textId="77777777" w:rsidR="000F0482" w:rsidRDefault="000F0482" w:rsidP="000F0482">
      <w:pPr>
        <w:rPr>
          <w:color w:val="FF0000"/>
        </w:rPr>
      </w:pPr>
      <w:r w:rsidRPr="00F05EF6">
        <w:rPr>
          <w:color w:val="FF0000"/>
        </w:rPr>
        <w:t xml:space="preserve">Instrucciones de instalación de la parte de </w:t>
      </w:r>
      <w:r w:rsidR="00FE4F89">
        <w:rPr>
          <w:color w:val="FF0000"/>
        </w:rPr>
        <w:t xml:space="preserve">presentación, o </w:t>
      </w:r>
      <w:r>
        <w:rPr>
          <w:color w:val="FF0000"/>
        </w:rPr>
        <w:t>No aplica</w:t>
      </w:r>
    </w:p>
    <w:p w14:paraId="5E96EB56" w14:textId="77777777" w:rsidR="000F0482" w:rsidRPr="00F05EF6" w:rsidRDefault="000F0482" w:rsidP="000F0482">
      <w:pPr>
        <w:rPr>
          <w:color w:val="FF0000"/>
        </w:rPr>
      </w:pPr>
      <w:r>
        <w:rPr>
          <w:color w:val="FF0000"/>
        </w:rPr>
        <w:t>Si se incluyen parámetros, deben venir los valores indicados explícitamente. El nombre debe ser idéntico al que aparece en los entregables. Deben estar alojados en los repositorios. No se admiten modificaciones en los ejecutables.</w:t>
      </w:r>
    </w:p>
    <w:p w14:paraId="5ECF2093" w14:textId="77777777" w:rsidR="000F0482" w:rsidRDefault="000F0482" w:rsidP="000F0482"/>
    <w:tbl>
      <w:tblPr>
        <w:tblStyle w:val="TableGrid"/>
        <w:tblW w:w="0" w:type="auto"/>
        <w:tblLook w:val="04A0" w:firstRow="1" w:lastRow="0" w:firstColumn="1" w:lastColumn="0" w:noHBand="0" w:noVBand="1"/>
      </w:tblPr>
      <w:tblGrid>
        <w:gridCol w:w="471"/>
        <w:gridCol w:w="2350"/>
        <w:gridCol w:w="1955"/>
        <w:gridCol w:w="2210"/>
        <w:gridCol w:w="1651"/>
      </w:tblGrid>
      <w:tr w:rsidR="000F0482" w14:paraId="60A3DFB6" w14:textId="77777777" w:rsidTr="00A0193F">
        <w:tc>
          <w:tcPr>
            <w:tcW w:w="478" w:type="dxa"/>
            <w:shd w:val="clear" w:color="auto" w:fill="D9D9D9" w:themeFill="background1" w:themeFillShade="D9"/>
            <w:vAlign w:val="center"/>
          </w:tcPr>
          <w:p w14:paraId="4B219B8A" w14:textId="77777777" w:rsidR="000F0482" w:rsidRPr="00F05EF6" w:rsidRDefault="000F0482" w:rsidP="00A0193F">
            <w:pPr>
              <w:spacing w:before="0" w:line="276" w:lineRule="auto"/>
              <w:jc w:val="center"/>
              <w:rPr>
                <w:b/>
              </w:rPr>
            </w:pPr>
            <w:r w:rsidRPr="00F05EF6">
              <w:rPr>
                <w:b/>
              </w:rPr>
              <w:t>ID</w:t>
            </w:r>
          </w:p>
        </w:tc>
        <w:tc>
          <w:tcPr>
            <w:tcW w:w="2350" w:type="dxa"/>
            <w:shd w:val="clear" w:color="auto" w:fill="D9D9D9" w:themeFill="background1" w:themeFillShade="D9"/>
            <w:vAlign w:val="center"/>
          </w:tcPr>
          <w:p w14:paraId="6358EBCD" w14:textId="77777777" w:rsidR="000F0482" w:rsidRPr="00F05EF6" w:rsidRDefault="000F0482" w:rsidP="00A0193F">
            <w:pPr>
              <w:spacing w:before="0" w:line="276" w:lineRule="auto"/>
              <w:jc w:val="center"/>
              <w:rPr>
                <w:b/>
              </w:rPr>
            </w:pPr>
            <w:r>
              <w:rPr>
                <w:b/>
              </w:rPr>
              <w:t>Ejecutable/Instrucción</w:t>
            </w:r>
          </w:p>
        </w:tc>
        <w:tc>
          <w:tcPr>
            <w:tcW w:w="2046" w:type="dxa"/>
            <w:shd w:val="clear" w:color="auto" w:fill="D9D9D9" w:themeFill="background1" w:themeFillShade="D9"/>
            <w:vAlign w:val="center"/>
          </w:tcPr>
          <w:p w14:paraId="655AFC2D" w14:textId="77777777" w:rsidR="000F0482" w:rsidRPr="00F05EF6" w:rsidRDefault="000F0482" w:rsidP="00A0193F">
            <w:pPr>
              <w:spacing w:before="0" w:line="276" w:lineRule="auto"/>
              <w:jc w:val="center"/>
              <w:rPr>
                <w:b/>
              </w:rPr>
            </w:pPr>
            <w:r w:rsidRPr="00F05EF6">
              <w:rPr>
                <w:b/>
              </w:rPr>
              <w:t xml:space="preserve">Ruta del </w:t>
            </w:r>
            <w:r>
              <w:rPr>
                <w:b/>
              </w:rPr>
              <w:t>ejecutable</w:t>
            </w:r>
          </w:p>
        </w:tc>
        <w:tc>
          <w:tcPr>
            <w:tcW w:w="2338" w:type="dxa"/>
            <w:shd w:val="clear" w:color="auto" w:fill="D9D9D9" w:themeFill="background1" w:themeFillShade="D9"/>
            <w:vAlign w:val="center"/>
          </w:tcPr>
          <w:p w14:paraId="6E8928FB" w14:textId="77777777" w:rsidR="000F0482" w:rsidRPr="00F05EF6" w:rsidRDefault="000F0482" w:rsidP="00A0193F">
            <w:pPr>
              <w:spacing w:before="0" w:line="276" w:lineRule="auto"/>
              <w:jc w:val="center"/>
              <w:rPr>
                <w:b/>
              </w:rPr>
            </w:pPr>
            <w:r>
              <w:rPr>
                <w:b/>
              </w:rPr>
              <w:t>Máquina de ejecución</w:t>
            </w:r>
          </w:p>
        </w:tc>
        <w:tc>
          <w:tcPr>
            <w:tcW w:w="1651" w:type="dxa"/>
            <w:shd w:val="clear" w:color="auto" w:fill="D9D9D9" w:themeFill="background1" w:themeFillShade="D9"/>
            <w:vAlign w:val="center"/>
          </w:tcPr>
          <w:p w14:paraId="1EF60ED6" w14:textId="77777777" w:rsidR="000F0482" w:rsidRPr="00F05EF6" w:rsidRDefault="000F0482" w:rsidP="00A0193F">
            <w:pPr>
              <w:spacing w:before="0" w:line="276" w:lineRule="auto"/>
              <w:jc w:val="center"/>
              <w:rPr>
                <w:b/>
              </w:rPr>
            </w:pPr>
            <w:r w:rsidRPr="00F05EF6">
              <w:rPr>
                <w:b/>
              </w:rPr>
              <w:t>Observaciones</w:t>
            </w:r>
          </w:p>
        </w:tc>
      </w:tr>
      <w:tr w:rsidR="000F0482" w14:paraId="1AE5F9FC" w14:textId="77777777" w:rsidTr="00A0193F">
        <w:tc>
          <w:tcPr>
            <w:tcW w:w="478" w:type="dxa"/>
          </w:tcPr>
          <w:p w14:paraId="09CA3D42" w14:textId="77777777" w:rsidR="000F0482" w:rsidRDefault="000F0482" w:rsidP="00A0193F">
            <w:pPr>
              <w:spacing w:before="0" w:line="276" w:lineRule="auto"/>
            </w:pPr>
          </w:p>
        </w:tc>
        <w:tc>
          <w:tcPr>
            <w:tcW w:w="2350" w:type="dxa"/>
          </w:tcPr>
          <w:p w14:paraId="2E9CD549" w14:textId="77777777" w:rsidR="000F0482" w:rsidRDefault="000F0482" w:rsidP="00A0193F">
            <w:pPr>
              <w:spacing w:before="0" w:line="276" w:lineRule="auto"/>
            </w:pPr>
          </w:p>
        </w:tc>
        <w:tc>
          <w:tcPr>
            <w:tcW w:w="2046" w:type="dxa"/>
          </w:tcPr>
          <w:p w14:paraId="51AF0FDC" w14:textId="77777777" w:rsidR="000F0482" w:rsidRDefault="000F0482" w:rsidP="00A0193F">
            <w:pPr>
              <w:spacing w:before="0" w:line="276" w:lineRule="auto"/>
            </w:pPr>
          </w:p>
        </w:tc>
        <w:tc>
          <w:tcPr>
            <w:tcW w:w="2338" w:type="dxa"/>
          </w:tcPr>
          <w:p w14:paraId="4400498E" w14:textId="77777777" w:rsidR="000F0482" w:rsidRDefault="000F0482" w:rsidP="00A0193F">
            <w:pPr>
              <w:spacing w:before="0" w:line="276" w:lineRule="auto"/>
            </w:pPr>
          </w:p>
        </w:tc>
        <w:tc>
          <w:tcPr>
            <w:tcW w:w="1651" w:type="dxa"/>
          </w:tcPr>
          <w:p w14:paraId="5A12B63C" w14:textId="77777777" w:rsidR="000F0482" w:rsidRDefault="000F0482" w:rsidP="00A0193F">
            <w:pPr>
              <w:spacing w:before="0" w:line="276" w:lineRule="auto"/>
            </w:pPr>
          </w:p>
        </w:tc>
      </w:tr>
    </w:tbl>
    <w:p w14:paraId="03B3F864" w14:textId="77777777" w:rsidR="000F0482" w:rsidRDefault="000F0482" w:rsidP="000F0482">
      <w:pPr>
        <w:pStyle w:val="Heading2"/>
      </w:pPr>
      <w:bookmarkStart w:id="13" w:name="_Toc27474338"/>
      <w:r>
        <w:t xml:space="preserve">Orden de </w:t>
      </w:r>
      <w:r w:rsidR="007F6EC5">
        <w:t>des</w:t>
      </w:r>
      <w:r>
        <w:t>instalación</w:t>
      </w:r>
      <w:bookmarkEnd w:id="13"/>
    </w:p>
    <w:p w14:paraId="2A4CBE84" w14:textId="77777777" w:rsidR="000F0482" w:rsidRPr="00FD357A" w:rsidRDefault="000F0482" w:rsidP="000F0482"/>
    <w:tbl>
      <w:tblPr>
        <w:tblStyle w:val="TableGrid"/>
        <w:tblW w:w="0" w:type="auto"/>
        <w:tblLook w:val="04A0" w:firstRow="1" w:lastRow="0" w:firstColumn="1" w:lastColumn="0" w:noHBand="0" w:noVBand="1"/>
      </w:tblPr>
      <w:tblGrid>
        <w:gridCol w:w="956"/>
        <w:gridCol w:w="7681"/>
      </w:tblGrid>
      <w:tr w:rsidR="000F0482" w14:paraId="6399397B" w14:textId="77777777" w:rsidTr="00A0193F">
        <w:tc>
          <w:tcPr>
            <w:tcW w:w="959" w:type="dxa"/>
            <w:shd w:val="clear" w:color="auto" w:fill="D9D9D9" w:themeFill="background1" w:themeFillShade="D9"/>
            <w:vAlign w:val="center"/>
          </w:tcPr>
          <w:p w14:paraId="5D358B8B" w14:textId="77777777" w:rsidR="000F0482" w:rsidRPr="007D4D98" w:rsidRDefault="000F0482" w:rsidP="00A0193F">
            <w:pPr>
              <w:spacing w:before="0"/>
              <w:jc w:val="left"/>
              <w:rPr>
                <w:b/>
              </w:rPr>
            </w:pPr>
            <w:r w:rsidRPr="007D4D98">
              <w:rPr>
                <w:b/>
              </w:rPr>
              <w:t>Orden</w:t>
            </w:r>
          </w:p>
        </w:tc>
        <w:tc>
          <w:tcPr>
            <w:tcW w:w="7828" w:type="dxa"/>
            <w:shd w:val="clear" w:color="auto" w:fill="D9D9D9" w:themeFill="background1" w:themeFillShade="D9"/>
            <w:vAlign w:val="center"/>
          </w:tcPr>
          <w:p w14:paraId="6A37392C" w14:textId="77777777" w:rsidR="000F0482" w:rsidRPr="007D4D98" w:rsidRDefault="000F0482" w:rsidP="00A0193F">
            <w:pPr>
              <w:spacing w:before="0"/>
              <w:jc w:val="left"/>
              <w:rPr>
                <w:b/>
              </w:rPr>
            </w:pPr>
            <w:r w:rsidRPr="007D4D98">
              <w:rPr>
                <w:b/>
              </w:rPr>
              <w:t>ID</w:t>
            </w:r>
          </w:p>
        </w:tc>
      </w:tr>
      <w:tr w:rsidR="000F0482" w14:paraId="07A2D837" w14:textId="77777777" w:rsidTr="00A0193F">
        <w:tc>
          <w:tcPr>
            <w:tcW w:w="959" w:type="dxa"/>
            <w:vAlign w:val="center"/>
          </w:tcPr>
          <w:p w14:paraId="083EFE20" w14:textId="77777777" w:rsidR="000F0482" w:rsidRDefault="000F0482" w:rsidP="00A0193F">
            <w:pPr>
              <w:spacing w:before="0"/>
              <w:jc w:val="center"/>
            </w:pPr>
            <w:r>
              <w:t>1º</w:t>
            </w:r>
          </w:p>
        </w:tc>
        <w:tc>
          <w:tcPr>
            <w:tcW w:w="7828" w:type="dxa"/>
          </w:tcPr>
          <w:p w14:paraId="73A7CE50" w14:textId="77777777" w:rsidR="000F0482" w:rsidRDefault="000F0482" w:rsidP="00A0193F">
            <w:pPr>
              <w:spacing w:before="0"/>
            </w:pPr>
          </w:p>
        </w:tc>
      </w:tr>
      <w:tr w:rsidR="000F0482" w14:paraId="4A679334" w14:textId="77777777" w:rsidTr="00A0193F">
        <w:tc>
          <w:tcPr>
            <w:tcW w:w="959" w:type="dxa"/>
            <w:vAlign w:val="center"/>
          </w:tcPr>
          <w:p w14:paraId="0D4D60EB" w14:textId="77777777" w:rsidR="000F0482" w:rsidRDefault="000F0482" w:rsidP="00A0193F">
            <w:pPr>
              <w:spacing w:before="0"/>
              <w:jc w:val="center"/>
            </w:pPr>
            <w:r>
              <w:t>…</w:t>
            </w:r>
          </w:p>
        </w:tc>
        <w:tc>
          <w:tcPr>
            <w:tcW w:w="7828" w:type="dxa"/>
          </w:tcPr>
          <w:p w14:paraId="6C8BCDEB" w14:textId="77777777" w:rsidR="000F0482" w:rsidRDefault="000F0482" w:rsidP="00A0193F">
            <w:pPr>
              <w:spacing w:before="0"/>
            </w:pPr>
          </w:p>
        </w:tc>
      </w:tr>
    </w:tbl>
    <w:p w14:paraId="0286FBD9" w14:textId="77777777" w:rsidR="000F0482" w:rsidRPr="007D4D98" w:rsidRDefault="000F0482" w:rsidP="000F0482"/>
    <w:p w14:paraId="0F787207" w14:textId="77777777" w:rsidR="00DE7539" w:rsidRDefault="000F0482" w:rsidP="001A1CF2">
      <w:pPr>
        <w:pStyle w:val="Heading1"/>
      </w:pPr>
      <w:bookmarkStart w:id="14" w:name="_Toc27474339"/>
      <w:r>
        <w:lastRenderedPageBreak/>
        <w:t>Comprobaciones posteriores</w:t>
      </w:r>
      <w:bookmarkEnd w:id="14"/>
    </w:p>
    <w:p w14:paraId="1ABB20E2" w14:textId="77777777" w:rsidR="00462C39" w:rsidRPr="00462C39" w:rsidRDefault="00462C39" w:rsidP="00462C39">
      <w:pPr>
        <w:rPr>
          <w:color w:val="FF0000"/>
        </w:rPr>
      </w:pPr>
      <w:r w:rsidRPr="00462C39">
        <w:rPr>
          <w:color w:val="FF0000"/>
        </w:rPr>
        <w:t>Tabla con las comprobaciones para la correcta ejecución. Listado de comprobaciones, a modo de ejemplo:</w:t>
      </w:r>
    </w:p>
    <w:p w14:paraId="17E93A46" w14:textId="77777777" w:rsidR="00462C39" w:rsidRPr="00462C39" w:rsidRDefault="00462C39" w:rsidP="00462C39"/>
    <w:tbl>
      <w:tblPr>
        <w:tblStyle w:val="TableGrid"/>
        <w:tblW w:w="0" w:type="auto"/>
        <w:tblLook w:val="0420" w:firstRow="1" w:lastRow="0" w:firstColumn="0" w:lastColumn="0" w:noHBand="0" w:noVBand="1"/>
      </w:tblPr>
      <w:tblGrid>
        <w:gridCol w:w="4980"/>
        <w:gridCol w:w="3657"/>
      </w:tblGrid>
      <w:tr w:rsidR="00E064D6" w14:paraId="48072B03" w14:textId="77777777" w:rsidTr="00376873">
        <w:tc>
          <w:tcPr>
            <w:tcW w:w="5070" w:type="dxa"/>
            <w:shd w:val="clear" w:color="auto" w:fill="D9D9D9" w:themeFill="background1" w:themeFillShade="D9"/>
            <w:vAlign w:val="center"/>
          </w:tcPr>
          <w:p w14:paraId="696D3D6F" w14:textId="77777777" w:rsidR="00E064D6" w:rsidRPr="00376873" w:rsidRDefault="00376873" w:rsidP="00376873">
            <w:pPr>
              <w:spacing w:before="0"/>
              <w:jc w:val="left"/>
              <w:rPr>
                <w:b/>
              </w:rPr>
            </w:pPr>
            <w:r>
              <w:rPr>
                <w:b/>
              </w:rPr>
              <w:t>Comprobación</w:t>
            </w:r>
          </w:p>
        </w:tc>
        <w:tc>
          <w:tcPr>
            <w:tcW w:w="3717" w:type="dxa"/>
            <w:shd w:val="clear" w:color="auto" w:fill="D9D9D9" w:themeFill="background1" w:themeFillShade="D9"/>
            <w:vAlign w:val="center"/>
          </w:tcPr>
          <w:p w14:paraId="1EDAB965" w14:textId="77777777" w:rsidR="00E064D6" w:rsidRPr="00376873" w:rsidRDefault="00376873" w:rsidP="00376873">
            <w:pPr>
              <w:spacing w:before="0"/>
              <w:jc w:val="left"/>
              <w:rPr>
                <w:b/>
              </w:rPr>
            </w:pPr>
            <w:r>
              <w:rPr>
                <w:b/>
              </w:rPr>
              <w:t>Resultado esperado</w:t>
            </w:r>
          </w:p>
        </w:tc>
      </w:tr>
      <w:tr w:rsidR="00E064D6" w14:paraId="712C319D" w14:textId="77777777" w:rsidTr="00376873">
        <w:tc>
          <w:tcPr>
            <w:tcW w:w="5070" w:type="dxa"/>
            <w:vAlign w:val="center"/>
          </w:tcPr>
          <w:p w14:paraId="5609EB54" w14:textId="77777777" w:rsidR="00E064D6" w:rsidRPr="00376873" w:rsidRDefault="00376873" w:rsidP="00376873">
            <w:pPr>
              <w:spacing w:before="0"/>
              <w:jc w:val="left"/>
              <w:rPr>
                <w:color w:val="FF0000"/>
              </w:rPr>
            </w:pPr>
            <w:r w:rsidRPr="00376873">
              <w:rPr>
                <w:color w:val="FF0000"/>
              </w:rPr>
              <w:t>Revisar la versión del aplicativo</w:t>
            </w:r>
          </w:p>
        </w:tc>
        <w:tc>
          <w:tcPr>
            <w:tcW w:w="3717" w:type="dxa"/>
            <w:vAlign w:val="center"/>
          </w:tcPr>
          <w:p w14:paraId="5595DC2B" w14:textId="77777777" w:rsidR="00E064D6" w:rsidRPr="00376873" w:rsidRDefault="00376873" w:rsidP="00376873">
            <w:pPr>
              <w:spacing w:before="0"/>
              <w:jc w:val="left"/>
              <w:rPr>
                <w:color w:val="FF0000"/>
              </w:rPr>
            </w:pPr>
            <w:r w:rsidRPr="00376873">
              <w:rPr>
                <w:color w:val="FF0000"/>
              </w:rPr>
              <w:t xml:space="preserve">Debe mostrar la versión </w:t>
            </w:r>
            <w:proofErr w:type="spellStart"/>
            <w:r w:rsidRPr="00376873">
              <w:rPr>
                <w:color w:val="FF0000"/>
              </w:rPr>
              <w:t>x.x.x.x</w:t>
            </w:r>
            <w:proofErr w:type="spellEnd"/>
          </w:p>
        </w:tc>
      </w:tr>
      <w:tr w:rsidR="00E064D6" w14:paraId="54601117" w14:textId="77777777" w:rsidTr="00376873">
        <w:tc>
          <w:tcPr>
            <w:tcW w:w="5070" w:type="dxa"/>
            <w:vAlign w:val="center"/>
          </w:tcPr>
          <w:p w14:paraId="477845A0" w14:textId="77777777" w:rsidR="00E064D6" w:rsidRPr="00376873" w:rsidRDefault="00376873" w:rsidP="00376873">
            <w:pPr>
              <w:spacing w:before="0"/>
              <w:jc w:val="left"/>
              <w:rPr>
                <w:color w:val="FF0000"/>
              </w:rPr>
            </w:pPr>
            <w:r w:rsidRPr="00376873">
              <w:rPr>
                <w:color w:val="FF0000"/>
              </w:rPr>
              <w:t xml:space="preserve">Cargar la </w:t>
            </w:r>
            <w:proofErr w:type="spellStart"/>
            <w:r w:rsidRPr="00376873">
              <w:rPr>
                <w:color w:val="FF0000"/>
              </w:rPr>
              <w:t>url</w:t>
            </w:r>
            <w:proofErr w:type="spellEnd"/>
            <w:r w:rsidRPr="00376873">
              <w:rPr>
                <w:color w:val="FF0000"/>
              </w:rPr>
              <w:t xml:space="preserve"> </w:t>
            </w:r>
            <w:hyperlink r:id="rId35" w:history="1">
              <w:r w:rsidRPr="00376873">
                <w:rPr>
                  <w:rStyle w:val="Hyperlink"/>
                  <w:color w:val="FF0000"/>
                </w:rPr>
                <w:t>www.prueba.com</w:t>
              </w:r>
            </w:hyperlink>
            <w:r w:rsidRPr="00376873">
              <w:rPr>
                <w:color w:val="FF0000"/>
              </w:rPr>
              <w:t xml:space="preserve"> por el puerto XXXX</w:t>
            </w:r>
          </w:p>
        </w:tc>
        <w:tc>
          <w:tcPr>
            <w:tcW w:w="3717" w:type="dxa"/>
            <w:vAlign w:val="center"/>
          </w:tcPr>
          <w:p w14:paraId="6C13F30C" w14:textId="77777777" w:rsidR="00E064D6" w:rsidRPr="00376873" w:rsidRDefault="00376873" w:rsidP="00376873">
            <w:pPr>
              <w:spacing w:before="0"/>
              <w:jc w:val="left"/>
              <w:rPr>
                <w:color w:val="FF0000"/>
              </w:rPr>
            </w:pPr>
            <w:r w:rsidRPr="00376873">
              <w:rPr>
                <w:color w:val="FF0000"/>
              </w:rPr>
              <w:t>Carga correctamente</w:t>
            </w:r>
          </w:p>
        </w:tc>
      </w:tr>
      <w:tr w:rsidR="00E65365" w14:paraId="5ABC9A80" w14:textId="77777777" w:rsidTr="00376873">
        <w:tc>
          <w:tcPr>
            <w:tcW w:w="5070" w:type="dxa"/>
            <w:vAlign w:val="center"/>
          </w:tcPr>
          <w:p w14:paraId="047C7168" w14:textId="77777777" w:rsidR="00E65365" w:rsidRPr="00376873" w:rsidRDefault="00E65365" w:rsidP="00376873">
            <w:pPr>
              <w:spacing w:before="0"/>
              <w:jc w:val="left"/>
              <w:rPr>
                <w:color w:val="FF0000"/>
              </w:rPr>
            </w:pPr>
            <w:r>
              <w:rPr>
                <w:color w:val="FF0000"/>
              </w:rPr>
              <w:t>Acceder con usuario de prueba: prueba/prueba1</w:t>
            </w:r>
          </w:p>
        </w:tc>
        <w:tc>
          <w:tcPr>
            <w:tcW w:w="3717" w:type="dxa"/>
            <w:vAlign w:val="center"/>
          </w:tcPr>
          <w:p w14:paraId="35175249" w14:textId="77777777" w:rsidR="00E65365" w:rsidRPr="00376873" w:rsidRDefault="00E65365" w:rsidP="00376873">
            <w:pPr>
              <w:spacing w:before="0"/>
              <w:jc w:val="left"/>
              <w:rPr>
                <w:color w:val="FF0000"/>
              </w:rPr>
            </w:pPr>
            <w:r>
              <w:rPr>
                <w:color w:val="FF0000"/>
              </w:rPr>
              <w:t>Accede sin errores</w:t>
            </w:r>
          </w:p>
        </w:tc>
      </w:tr>
      <w:tr w:rsidR="00376873" w14:paraId="1609B207" w14:textId="77777777" w:rsidTr="00376873">
        <w:tc>
          <w:tcPr>
            <w:tcW w:w="5070" w:type="dxa"/>
            <w:vAlign w:val="center"/>
          </w:tcPr>
          <w:p w14:paraId="1080147E" w14:textId="77777777" w:rsidR="00376873" w:rsidRPr="00376873" w:rsidRDefault="00376873" w:rsidP="00376873">
            <w:pPr>
              <w:spacing w:before="0"/>
              <w:jc w:val="left"/>
              <w:rPr>
                <w:color w:val="FF0000"/>
              </w:rPr>
            </w:pPr>
            <w:r w:rsidRPr="00376873">
              <w:rPr>
                <w:color w:val="FF0000"/>
              </w:rPr>
              <w:t>…</w:t>
            </w:r>
          </w:p>
        </w:tc>
        <w:tc>
          <w:tcPr>
            <w:tcW w:w="3717" w:type="dxa"/>
            <w:vAlign w:val="center"/>
          </w:tcPr>
          <w:p w14:paraId="1C9EE025" w14:textId="77777777" w:rsidR="00376873" w:rsidRPr="00376873" w:rsidRDefault="00376873" w:rsidP="00376873">
            <w:pPr>
              <w:spacing w:before="0"/>
              <w:jc w:val="left"/>
              <w:rPr>
                <w:color w:val="FF0000"/>
              </w:rPr>
            </w:pPr>
          </w:p>
        </w:tc>
      </w:tr>
    </w:tbl>
    <w:p w14:paraId="0CFF6E11" w14:textId="77777777" w:rsidR="00E064D6" w:rsidRPr="00E064D6" w:rsidRDefault="00E064D6" w:rsidP="00E064D6"/>
    <w:p w14:paraId="3E2E4C81" w14:textId="77777777" w:rsidR="00E7769D" w:rsidRPr="00F821AD" w:rsidRDefault="00E7769D" w:rsidP="00E7769D">
      <w:pPr>
        <w:pStyle w:val="ListParagraph"/>
        <w:keepNext/>
        <w:numPr>
          <w:ilvl w:val="0"/>
          <w:numId w:val="1"/>
        </w:numPr>
        <w:spacing w:before="240" w:after="60"/>
        <w:contextualSpacing w:val="0"/>
        <w:outlineLvl w:val="1"/>
        <w:rPr>
          <w:b/>
          <w:bCs/>
          <w:i/>
          <w:iCs/>
          <w:caps/>
          <w:vanish/>
          <w:color w:val="000080"/>
          <w:sz w:val="28"/>
          <w:szCs w:val="28"/>
        </w:rPr>
      </w:pPr>
      <w:bookmarkStart w:id="15" w:name="_Toc377632248"/>
      <w:bookmarkStart w:id="16" w:name="_Toc425420302"/>
      <w:bookmarkStart w:id="17" w:name="_Toc425421693"/>
      <w:bookmarkStart w:id="18" w:name="_Toc425421714"/>
      <w:bookmarkStart w:id="19" w:name="_Toc435182407"/>
      <w:bookmarkStart w:id="20" w:name="_Toc448401426"/>
      <w:bookmarkStart w:id="21" w:name="_Toc450803214"/>
      <w:bookmarkStart w:id="22" w:name="_Toc450803589"/>
      <w:bookmarkStart w:id="23" w:name="_Toc462403508"/>
      <w:bookmarkStart w:id="24" w:name="_Toc465689834"/>
      <w:bookmarkStart w:id="25" w:name="_Toc465692508"/>
      <w:bookmarkStart w:id="26" w:name="_Toc465849035"/>
      <w:bookmarkStart w:id="27" w:name="_Toc467153661"/>
      <w:bookmarkStart w:id="28" w:name="_Toc467240672"/>
      <w:bookmarkStart w:id="29" w:name="_Toc512516565"/>
      <w:bookmarkStart w:id="30" w:name="_Toc512516606"/>
      <w:bookmarkStart w:id="31" w:name="_Toc512516681"/>
      <w:bookmarkStart w:id="32" w:name="_Toc512516727"/>
      <w:bookmarkStart w:id="33" w:name="_Toc2739330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sectPr w:rsidR="00E7769D" w:rsidRPr="00F821AD" w:rsidSect="009D0A81">
      <w:headerReference w:type="even" r:id="rId36"/>
      <w:headerReference w:type="default" r:id="rId37"/>
      <w:headerReference w:type="first" r:id="rId38"/>
      <w:pgSz w:w="11906" w:h="16838" w:code="9"/>
      <w:pgMar w:top="1418" w:right="155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2483C" w14:textId="77777777" w:rsidR="001A6F20" w:rsidRDefault="001A6F20" w:rsidP="00180961">
      <w:r>
        <w:separator/>
      </w:r>
    </w:p>
  </w:endnote>
  <w:endnote w:type="continuationSeparator" w:id="0">
    <w:p w14:paraId="3D5CD7BF" w14:textId="77777777" w:rsidR="001A6F20" w:rsidRDefault="001A6F20" w:rsidP="0018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GotT">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3DEB8" w14:textId="77777777" w:rsidR="001C3B1E" w:rsidRDefault="001C3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99294" w14:textId="77777777" w:rsidR="001A6F20" w:rsidRDefault="001A6F20" w:rsidP="00BE415D">
    <w:pPr>
      <w:pStyle w:val="Footer"/>
      <w:tabs>
        <w:tab w:val="clear" w:pos="4252"/>
        <w:tab w:val="clear" w:pos="8504"/>
      </w:tabs>
      <w:jc w:val="center"/>
      <w:rPr>
        <w:rStyle w:val="NormalcentradoCar"/>
        <w:sz w:val="20"/>
        <w:szCs w:val="20"/>
      </w:rPr>
    </w:pPr>
    <w:r>
      <w:rPr>
        <w:rStyle w:val="NormalcentradoCar"/>
        <w:sz w:val="20"/>
        <w:szCs w:val="20"/>
      </w:rPr>
      <w:t>____________________________________________________________________________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6"/>
    </w:tblGrid>
    <w:tr w:rsidR="001A6F20" w14:paraId="658730A5" w14:textId="77777777" w:rsidTr="005C25D0">
      <w:trPr>
        <w:jc w:val="center"/>
      </w:trPr>
      <w:tc>
        <w:tcPr>
          <w:tcW w:w="8536" w:type="dxa"/>
          <w:vAlign w:val="center"/>
        </w:tcPr>
        <w:p w14:paraId="692903E4" w14:textId="77777777" w:rsidR="001A6F20" w:rsidRPr="005C25D0" w:rsidRDefault="001A6F20" w:rsidP="005C25D0">
          <w:pPr>
            <w:pStyle w:val="Footer"/>
            <w:tabs>
              <w:tab w:val="center" w:pos="4160"/>
              <w:tab w:val="left" w:pos="7352"/>
            </w:tabs>
            <w:jc w:val="center"/>
            <w:rPr>
              <w:sz w:val="16"/>
              <w:szCs w:val="16"/>
            </w:rPr>
          </w:pPr>
          <w:r w:rsidRPr="005C25D0">
            <w:rPr>
              <w:rStyle w:val="PageNumber"/>
              <w:sz w:val="16"/>
              <w:szCs w:val="16"/>
            </w:rPr>
            <w:t xml:space="preserve">Página </w:t>
          </w:r>
          <w:r w:rsidRPr="005C25D0">
            <w:rPr>
              <w:rStyle w:val="PageNumber"/>
              <w:sz w:val="16"/>
              <w:szCs w:val="16"/>
            </w:rPr>
            <w:fldChar w:fldCharType="begin"/>
          </w:r>
          <w:r w:rsidRPr="005C25D0">
            <w:rPr>
              <w:rStyle w:val="PageNumber"/>
              <w:sz w:val="16"/>
              <w:szCs w:val="16"/>
            </w:rPr>
            <w:instrText xml:space="preserve"> PAGE </w:instrText>
          </w:r>
          <w:r w:rsidRPr="005C25D0">
            <w:rPr>
              <w:rStyle w:val="PageNumber"/>
              <w:sz w:val="16"/>
              <w:szCs w:val="16"/>
            </w:rPr>
            <w:fldChar w:fldCharType="separate"/>
          </w:r>
          <w:r w:rsidR="00FE4F89">
            <w:rPr>
              <w:rStyle w:val="PageNumber"/>
              <w:noProof/>
              <w:sz w:val="16"/>
              <w:szCs w:val="16"/>
            </w:rPr>
            <w:t>7</w:t>
          </w:r>
          <w:r w:rsidRPr="005C25D0">
            <w:rPr>
              <w:rStyle w:val="PageNumber"/>
              <w:sz w:val="16"/>
              <w:szCs w:val="16"/>
            </w:rPr>
            <w:fldChar w:fldCharType="end"/>
          </w:r>
          <w:r w:rsidRPr="005C25D0">
            <w:rPr>
              <w:rStyle w:val="PageNumber"/>
              <w:sz w:val="16"/>
              <w:szCs w:val="16"/>
            </w:rPr>
            <w:t xml:space="preserve"> de </w:t>
          </w:r>
          <w:r w:rsidRPr="005C25D0">
            <w:rPr>
              <w:rStyle w:val="PageNumber"/>
              <w:sz w:val="16"/>
              <w:szCs w:val="16"/>
            </w:rPr>
            <w:fldChar w:fldCharType="begin"/>
          </w:r>
          <w:r w:rsidRPr="005C25D0">
            <w:rPr>
              <w:rStyle w:val="PageNumber"/>
              <w:sz w:val="16"/>
              <w:szCs w:val="16"/>
            </w:rPr>
            <w:instrText xml:space="preserve"> NUMPAGES </w:instrText>
          </w:r>
          <w:r w:rsidRPr="005C25D0">
            <w:rPr>
              <w:rStyle w:val="PageNumber"/>
              <w:sz w:val="16"/>
              <w:szCs w:val="16"/>
            </w:rPr>
            <w:fldChar w:fldCharType="separate"/>
          </w:r>
          <w:r w:rsidR="00FE4F89">
            <w:rPr>
              <w:rStyle w:val="PageNumber"/>
              <w:noProof/>
              <w:sz w:val="16"/>
              <w:szCs w:val="16"/>
            </w:rPr>
            <w:t>7</w:t>
          </w:r>
          <w:r w:rsidRPr="005C25D0">
            <w:rPr>
              <w:rStyle w:val="PageNumber"/>
              <w:sz w:val="16"/>
              <w:szCs w:val="16"/>
            </w:rPr>
            <w:fldChar w:fldCharType="end"/>
          </w:r>
        </w:p>
      </w:tc>
    </w:tr>
  </w:tbl>
  <w:p w14:paraId="0E621C96" w14:textId="77777777" w:rsidR="001A6F20" w:rsidRDefault="001A6F20" w:rsidP="00BE41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F2215" w14:textId="77777777" w:rsidR="001A6F20" w:rsidRPr="007656C9" w:rsidRDefault="001A6F20" w:rsidP="007656C9">
    <w:pPr>
      <w:pStyle w:val="Footer"/>
    </w:pP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F6D6B" w14:textId="77777777" w:rsidR="001A6F20" w:rsidRDefault="001A6F20" w:rsidP="00180961">
      <w:r>
        <w:separator/>
      </w:r>
    </w:p>
  </w:footnote>
  <w:footnote w:type="continuationSeparator" w:id="0">
    <w:p w14:paraId="13DEB71A" w14:textId="77777777" w:rsidR="001A6F20" w:rsidRDefault="001A6F20" w:rsidP="00180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A5F41" w14:textId="77777777" w:rsidR="001C3B1E" w:rsidRDefault="001C3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8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2265"/>
      <w:gridCol w:w="1542"/>
      <w:gridCol w:w="1176"/>
      <w:gridCol w:w="225"/>
      <w:gridCol w:w="1402"/>
      <w:gridCol w:w="2078"/>
    </w:tblGrid>
    <w:tr w:rsidR="001A6F20" w14:paraId="4A4E677C" w14:textId="77777777" w:rsidTr="00C5325B">
      <w:trPr>
        <w:trHeight w:val="675"/>
        <w:tblCellSpacing w:w="20" w:type="dxa"/>
      </w:trPr>
      <w:tc>
        <w:tcPr>
          <w:tcW w:w="2205" w:type="dxa"/>
          <w:vMerge w:val="restart"/>
          <w:shd w:val="clear" w:color="auto" w:fill="auto"/>
          <w:vAlign w:val="center"/>
        </w:tcPr>
        <w:p w14:paraId="4406D7DF" w14:textId="77777777" w:rsidR="001A6F20" w:rsidRDefault="001A6F20" w:rsidP="00145F96">
          <w:pPr>
            <w:pStyle w:val="Header"/>
            <w:spacing w:before="240"/>
            <w:jc w:val="center"/>
          </w:pPr>
          <w:r>
            <w:rPr>
              <w:noProof/>
            </w:rPr>
            <w:drawing>
              <wp:anchor distT="0" distB="0" distL="114300" distR="114300" simplePos="0" relativeHeight="251657216" behindDoc="0" locked="0" layoutInCell="1" allowOverlap="1" wp14:anchorId="461444B7" wp14:editId="129D0B08">
                <wp:simplePos x="0" y="0"/>
                <wp:positionH relativeFrom="column">
                  <wp:posOffset>-15240</wp:posOffset>
                </wp:positionH>
                <wp:positionV relativeFrom="paragraph">
                  <wp:posOffset>36195</wp:posOffset>
                </wp:positionV>
                <wp:extent cx="1310640" cy="381000"/>
                <wp:effectExtent l="0" t="0" r="3810" b="0"/>
                <wp:wrapNone/>
                <wp:docPr id="7" name="5 Imagen" descr="juntandaluc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juntandalucia.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381000"/>
                        </a:xfrm>
                        <a:prstGeom prst="rect">
                          <a:avLst/>
                        </a:prstGeom>
                        <a:noFill/>
                        <a:ln>
                          <a:noFill/>
                        </a:ln>
                      </pic:spPr>
                    </pic:pic>
                  </a:graphicData>
                </a:graphic>
              </wp:anchor>
            </w:drawing>
          </w:r>
        </w:p>
      </w:tc>
      <w:tc>
        <w:tcPr>
          <w:tcW w:w="4305" w:type="dxa"/>
          <w:gridSpan w:val="4"/>
          <w:shd w:val="clear" w:color="auto" w:fill="auto"/>
          <w:vAlign w:val="center"/>
        </w:tcPr>
        <w:p w14:paraId="559451D7" w14:textId="77777777" w:rsidR="001A6F20" w:rsidRPr="003A4723" w:rsidRDefault="00860A37" w:rsidP="0001508B">
          <w:pPr>
            <w:pStyle w:val="Subttulodecabecera"/>
          </w:pPr>
          <w:fldSimple w:instr=" DOCPROPERTY  Title  \* MERGEFORMAT ">
            <w:r w:rsidR="00EF48D5">
              <w:t>Título Nuevo PL</w:t>
            </w:r>
          </w:fldSimple>
        </w:p>
      </w:tc>
      <w:tc>
        <w:tcPr>
          <w:tcW w:w="2018" w:type="dxa"/>
          <w:vMerge w:val="restart"/>
          <w:shd w:val="clear" w:color="auto" w:fill="auto"/>
        </w:tcPr>
        <w:p w14:paraId="3614780D" w14:textId="77777777" w:rsidR="001A6F20" w:rsidRPr="009F6B5E" w:rsidRDefault="001A6F20" w:rsidP="00145F96">
          <w:pPr>
            <w:pStyle w:val="Header"/>
            <w:spacing w:before="480"/>
            <w:jc w:val="center"/>
          </w:pPr>
          <w:r>
            <w:rPr>
              <w:noProof/>
            </w:rPr>
            <w:drawing>
              <wp:anchor distT="0" distB="0" distL="114300" distR="114300" simplePos="0" relativeHeight="251656192" behindDoc="0" locked="0" layoutInCell="1" allowOverlap="1" wp14:anchorId="2DBCF09F" wp14:editId="4467DEE0">
                <wp:simplePos x="0" y="0"/>
                <wp:positionH relativeFrom="column">
                  <wp:posOffset>3175</wp:posOffset>
                </wp:positionH>
                <wp:positionV relativeFrom="paragraph">
                  <wp:posOffset>38735</wp:posOffset>
                </wp:positionV>
                <wp:extent cx="1076325" cy="590550"/>
                <wp:effectExtent l="0" t="0" r="9525" b="0"/>
                <wp:wrapNone/>
                <wp:docPr id="15" name="6 Imagen" descr="LR_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Imagen" descr="LR_logo_jp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590550"/>
                        </a:xfrm>
                        <a:prstGeom prst="rect">
                          <a:avLst/>
                        </a:prstGeom>
                        <a:noFill/>
                        <a:ln>
                          <a:noFill/>
                        </a:ln>
                      </pic:spPr>
                    </pic:pic>
                  </a:graphicData>
                </a:graphic>
              </wp:anchor>
            </w:drawing>
          </w:r>
        </w:p>
      </w:tc>
    </w:tr>
    <w:tr w:rsidR="001A6F20" w14:paraId="2B3CFFAB" w14:textId="77777777" w:rsidTr="00C5325B">
      <w:trPr>
        <w:trHeight w:val="466"/>
        <w:tblCellSpacing w:w="20" w:type="dxa"/>
      </w:trPr>
      <w:tc>
        <w:tcPr>
          <w:tcW w:w="2205" w:type="dxa"/>
          <w:vMerge/>
          <w:shd w:val="clear" w:color="auto" w:fill="auto"/>
        </w:tcPr>
        <w:p w14:paraId="3CE4D4F1" w14:textId="77777777" w:rsidR="001A6F20" w:rsidRDefault="001A6F20" w:rsidP="00145F96">
          <w:pPr>
            <w:pStyle w:val="Header"/>
            <w:jc w:val="center"/>
          </w:pPr>
        </w:p>
      </w:tc>
      <w:tc>
        <w:tcPr>
          <w:tcW w:w="2678" w:type="dxa"/>
          <w:gridSpan w:val="2"/>
          <w:shd w:val="clear" w:color="auto" w:fill="auto"/>
          <w:vAlign w:val="center"/>
        </w:tcPr>
        <w:p w14:paraId="31C9F3AC" w14:textId="77777777" w:rsidR="001A6F20" w:rsidRPr="00D43077" w:rsidRDefault="00860A37" w:rsidP="007D2EA4">
          <w:pPr>
            <w:pStyle w:val="Ttulodecabecera"/>
          </w:pPr>
          <w:fldSimple w:instr=" DOCPROPERTY  Subject  \* MERGEFORMAT ">
            <w:r w:rsidR="00EF48D5">
              <w:t>Título Nuevo PL</w:t>
            </w:r>
          </w:fldSimple>
        </w:p>
      </w:tc>
      <w:tc>
        <w:tcPr>
          <w:tcW w:w="1587" w:type="dxa"/>
          <w:gridSpan w:val="2"/>
          <w:shd w:val="clear" w:color="auto" w:fill="auto"/>
          <w:vAlign w:val="center"/>
        </w:tcPr>
        <w:p w14:paraId="2B95EA52" w14:textId="77777777" w:rsidR="001A6F20" w:rsidRPr="00C5325B" w:rsidRDefault="00860A37" w:rsidP="007D2EA4">
          <w:pPr>
            <w:pStyle w:val="Ttulodecabecera"/>
          </w:pPr>
          <w:fldSimple w:instr=" DOCPROPERTY  Estado  \* MERGEFORMAT ">
            <w:r w:rsidR="00EF48D5">
              <w:t>PUBLICADO</w:t>
            </w:r>
          </w:fldSimple>
        </w:p>
      </w:tc>
      <w:tc>
        <w:tcPr>
          <w:tcW w:w="2018" w:type="dxa"/>
          <w:vMerge/>
          <w:shd w:val="clear" w:color="auto" w:fill="auto"/>
        </w:tcPr>
        <w:p w14:paraId="314B27A7" w14:textId="77777777" w:rsidR="001A6F20" w:rsidRDefault="001A6F20" w:rsidP="007D2EA4">
          <w:pPr>
            <w:pStyle w:val="Ttulodecabecera"/>
          </w:pPr>
        </w:p>
      </w:tc>
    </w:tr>
    <w:tr w:rsidR="001A6F20" w14:paraId="0BA62528" w14:textId="77777777" w:rsidTr="009F224C">
      <w:trPr>
        <w:trHeight w:val="488"/>
        <w:tblCellSpacing w:w="20" w:type="dxa"/>
      </w:trPr>
      <w:tc>
        <w:tcPr>
          <w:tcW w:w="2205" w:type="dxa"/>
          <w:shd w:val="clear" w:color="auto" w:fill="auto"/>
        </w:tcPr>
        <w:p w14:paraId="5E292055" w14:textId="77777777" w:rsidR="001A6F20" w:rsidRPr="00F33853" w:rsidRDefault="001A6F20" w:rsidP="00C62326">
          <w:pPr>
            <w:pStyle w:val="Normalcentrado"/>
            <w:rPr>
              <w:sz w:val="16"/>
              <w:szCs w:val="16"/>
            </w:rPr>
          </w:pPr>
          <w:r w:rsidRPr="00F33853">
            <w:rPr>
              <w:sz w:val="16"/>
              <w:szCs w:val="16"/>
            </w:rPr>
            <w:t>Identificador</w:t>
          </w:r>
        </w:p>
        <w:p w14:paraId="6ACA3538" w14:textId="77777777" w:rsidR="001A6F20" w:rsidRPr="00596BA9" w:rsidRDefault="001A6F20" w:rsidP="007F5A05">
          <w:pPr>
            <w:pStyle w:val="Normalnegrita"/>
            <w:jc w:val="center"/>
            <w:rPr>
              <w:rFonts w:ascii="Arial" w:hAnsi="Arial" w:cs="Arial"/>
              <w:sz w:val="20"/>
              <w:szCs w:val="20"/>
            </w:rPr>
          </w:pPr>
          <w:fldSimple w:instr=" DOCPROPERTY  &quot;Identificador de documento&quot;  \* MERGEFORMAT ">
            <w:r w:rsidR="00EF48D5">
              <w:rPr>
                <w:b w:val="0"/>
                <w:bCs/>
              </w:rPr>
              <w:t>¡Error! Nombre desconocido de propiedad de documento.</w:t>
            </w:r>
          </w:fldSimple>
        </w:p>
      </w:tc>
      <w:tc>
        <w:tcPr>
          <w:tcW w:w="1502" w:type="dxa"/>
          <w:shd w:val="clear" w:color="auto" w:fill="auto"/>
        </w:tcPr>
        <w:p w14:paraId="6A68851A" w14:textId="77777777" w:rsidR="001A6F20" w:rsidRPr="00F33853" w:rsidRDefault="001A6F20" w:rsidP="00C62326">
          <w:pPr>
            <w:pStyle w:val="Normalcentrado"/>
            <w:rPr>
              <w:sz w:val="16"/>
              <w:szCs w:val="16"/>
            </w:rPr>
          </w:pPr>
          <w:r w:rsidRPr="00F33853">
            <w:rPr>
              <w:sz w:val="16"/>
              <w:szCs w:val="16"/>
            </w:rPr>
            <w:t>Inicio de validez</w:t>
          </w:r>
        </w:p>
        <w:p w14:paraId="46C715AE" w14:textId="77777777" w:rsidR="001A6F20" w:rsidRPr="00F33853" w:rsidRDefault="001A6F20" w:rsidP="00962477">
          <w:pPr>
            <w:pStyle w:val="Normalnegrita"/>
            <w:jc w:val="center"/>
            <w:rPr>
              <w:rFonts w:ascii="Arial" w:hAnsi="Arial" w:cs="Arial"/>
              <w:sz w:val="16"/>
              <w:szCs w:val="16"/>
            </w:rPr>
          </w:pPr>
          <w:r w:rsidRPr="00F33853">
            <w:rPr>
              <w:rFonts w:ascii="Arial" w:hAnsi="Arial" w:cs="Arial"/>
              <w:sz w:val="16"/>
              <w:szCs w:val="16"/>
            </w:rPr>
            <w:t>29/01/13</w:t>
          </w:r>
        </w:p>
      </w:tc>
      <w:tc>
        <w:tcPr>
          <w:tcW w:w="1361" w:type="dxa"/>
          <w:gridSpan w:val="2"/>
          <w:shd w:val="clear" w:color="auto" w:fill="auto"/>
        </w:tcPr>
        <w:p w14:paraId="5E9788E1" w14:textId="77777777" w:rsidR="001A6F20" w:rsidRPr="00F33853" w:rsidRDefault="001A6F20" w:rsidP="009F224C">
          <w:pPr>
            <w:pStyle w:val="Normalcentrado"/>
            <w:rPr>
              <w:sz w:val="16"/>
              <w:szCs w:val="16"/>
            </w:rPr>
          </w:pPr>
          <w:r w:rsidRPr="00F33853">
            <w:rPr>
              <w:sz w:val="16"/>
              <w:szCs w:val="16"/>
            </w:rPr>
            <w:t>Límite validez:</w:t>
          </w:r>
        </w:p>
        <w:p w14:paraId="766B0351" w14:textId="77777777" w:rsidR="001A6F20" w:rsidRPr="00F33853" w:rsidRDefault="00860A37" w:rsidP="009B00EC">
          <w:pPr>
            <w:pStyle w:val="Normalnegrita"/>
            <w:jc w:val="center"/>
            <w:rPr>
              <w:rFonts w:ascii="Arial" w:hAnsi="Arial" w:cs="Arial"/>
              <w:sz w:val="16"/>
              <w:szCs w:val="16"/>
            </w:rPr>
          </w:pPr>
          <w:fldSimple w:instr=" DOCPROPERTY  &quot;Fecha de finalización&quot;  \* MERGEFORMAT ">
            <w:r w:rsidR="00EF48D5" w:rsidRPr="00EF48D5">
              <w:rPr>
                <w:rFonts w:ascii="Arial" w:hAnsi="Arial" w:cs="Arial"/>
                <w:sz w:val="16"/>
                <w:szCs w:val="16"/>
              </w:rPr>
              <w:t>n/a</w:t>
            </w:r>
          </w:fldSimple>
        </w:p>
      </w:tc>
      <w:tc>
        <w:tcPr>
          <w:tcW w:w="1362" w:type="dxa"/>
          <w:shd w:val="clear" w:color="auto" w:fill="auto"/>
        </w:tcPr>
        <w:p w14:paraId="026B23A1" w14:textId="77777777" w:rsidR="001A6F20" w:rsidRPr="00F33853" w:rsidRDefault="001A6F20" w:rsidP="00C62326">
          <w:pPr>
            <w:pStyle w:val="Normalcentrado"/>
            <w:rPr>
              <w:sz w:val="16"/>
              <w:szCs w:val="16"/>
            </w:rPr>
          </w:pPr>
          <w:r w:rsidRPr="00F33853">
            <w:rPr>
              <w:sz w:val="16"/>
              <w:szCs w:val="16"/>
            </w:rPr>
            <w:t>Clasificación</w:t>
          </w:r>
        </w:p>
        <w:p w14:paraId="63428BDD" w14:textId="77777777" w:rsidR="001A6F20" w:rsidRPr="00F33853" w:rsidRDefault="00860A37" w:rsidP="00145F96">
          <w:pPr>
            <w:pStyle w:val="Normalnegrita"/>
            <w:jc w:val="center"/>
            <w:rPr>
              <w:rFonts w:ascii="Arial" w:hAnsi="Arial" w:cs="Arial"/>
              <w:sz w:val="20"/>
              <w:szCs w:val="20"/>
            </w:rPr>
          </w:pPr>
          <w:fldSimple w:instr=" DOCPROPERTY  Clasificación  \* MERGEFORMAT ">
            <w:r w:rsidR="00EF48D5" w:rsidRPr="00EF48D5">
              <w:rPr>
                <w:rFonts w:ascii="Arial" w:hAnsi="Arial" w:cs="Arial"/>
                <w:sz w:val="20"/>
                <w:szCs w:val="20"/>
              </w:rPr>
              <w:t>Restringido</w:t>
            </w:r>
          </w:fldSimple>
        </w:p>
      </w:tc>
      <w:tc>
        <w:tcPr>
          <w:tcW w:w="2018" w:type="dxa"/>
          <w:shd w:val="clear" w:color="auto" w:fill="auto"/>
        </w:tcPr>
        <w:p w14:paraId="0AFC75DB" w14:textId="77777777" w:rsidR="001A6F20" w:rsidRPr="00F33853" w:rsidRDefault="001A6F20" w:rsidP="00C62326">
          <w:pPr>
            <w:pStyle w:val="Normalcentrado"/>
            <w:rPr>
              <w:sz w:val="16"/>
              <w:szCs w:val="16"/>
            </w:rPr>
          </w:pPr>
          <w:r w:rsidRPr="00F33853">
            <w:rPr>
              <w:sz w:val="16"/>
              <w:szCs w:val="16"/>
            </w:rPr>
            <w:t>RFC</w:t>
          </w:r>
        </w:p>
        <w:p w14:paraId="12421180" w14:textId="77777777" w:rsidR="001A6F20" w:rsidRPr="00F33853" w:rsidRDefault="001A6F20" w:rsidP="007A660C">
          <w:pPr>
            <w:pStyle w:val="Normalnegrita"/>
            <w:jc w:val="center"/>
            <w:rPr>
              <w:rFonts w:ascii="Arial" w:hAnsi="Arial" w:cs="Arial"/>
              <w:sz w:val="20"/>
              <w:szCs w:val="20"/>
            </w:rPr>
          </w:pPr>
          <w:r w:rsidRPr="00F33853">
            <w:rPr>
              <w:rFonts w:ascii="Arial" w:hAnsi="Arial" w:cs="Arial"/>
              <w:sz w:val="20"/>
              <w:szCs w:val="20"/>
            </w:rPr>
            <w:t>Nro. RFC</w:t>
          </w:r>
        </w:p>
      </w:tc>
    </w:tr>
  </w:tbl>
  <w:p w14:paraId="7FEC3835" w14:textId="77777777" w:rsidR="001A6F20" w:rsidRDefault="001A6F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541"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676"/>
      <w:gridCol w:w="5889"/>
    </w:tblGrid>
    <w:tr w:rsidR="007E68FB" w14:paraId="7CD5541D" w14:textId="77777777" w:rsidTr="007E68FB">
      <w:trPr>
        <w:trHeight w:val="178"/>
        <w:tblCellSpacing w:w="20" w:type="dxa"/>
        <w:jc w:val="center"/>
      </w:trPr>
      <w:tc>
        <w:tcPr>
          <w:tcW w:w="1891" w:type="pct"/>
          <w:vMerge w:val="restart"/>
          <w:shd w:val="clear" w:color="auto" w:fill="auto"/>
          <w:vAlign w:val="center"/>
        </w:tcPr>
        <w:p w14:paraId="4CD716B7" w14:textId="03375287" w:rsidR="007E68FB" w:rsidRPr="00145F96" w:rsidRDefault="001C3B1E" w:rsidP="001C3B1E">
          <w:pPr>
            <w:pStyle w:val="Header"/>
            <w:spacing w:before="360"/>
            <w:rPr>
              <w:rFonts w:ascii="Times New Roman" w:hAnsi="Times New Roman" w:cs="Times New Roman"/>
              <w:sz w:val="22"/>
              <w:szCs w:val="22"/>
            </w:rPr>
          </w:pPr>
          <w:bookmarkStart w:id="0" w:name="_GoBack"/>
          <w:bookmarkEnd w:id="0"/>
          <w:r>
            <w:rPr>
              <w:noProof/>
            </w:rPr>
            <w:drawing>
              <wp:anchor distT="0" distB="0" distL="114300" distR="114300" simplePos="0" relativeHeight="251658240" behindDoc="1" locked="0" layoutInCell="1" allowOverlap="1" wp14:anchorId="32371A63" wp14:editId="018FDACD">
                <wp:simplePos x="0" y="0"/>
                <wp:positionH relativeFrom="column">
                  <wp:posOffset>-1049020</wp:posOffset>
                </wp:positionH>
                <wp:positionV relativeFrom="paragraph">
                  <wp:posOffset>5080</wp:posOffset>
                </wp:positionV>
                <wp:extent cx="1618615" cy="419100"/>
                <wp:effectExtent l="0" t="0" r="635" b="0"/>
                <wp:wrapThrough wrapText="bothSides">
                  <wp:wrapPolygon edited="0">
                    <wp:start x="2034" y="0"/>
                    <wp:lineTo x="0" y="17673"/>
                    <wp:lineTo x="0" y="20618"/>
                    <wp:lineTo x="21100" y="20618"/>
                    <wp:lineTo x="21354" y="12764"/>
                    <wp:lineTo x="17287" y="8836"/>
                    <wp:lineTo x="3813" y="0"/>
                    <wp:lineTo x="2034" y="0"/>
                  </wp:wrapPolygon>
                </wp:wrapThrough>
                <wp:docPr id="2" name="Picture 2" descr="Imagen que contiene dibujo,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n que contiene dibujo, alimentos&#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861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48" w:type="pct"/>
          <w:shd w:val="clear" w:color="auto" w:fill="auto"/>
          <w:vAlign w:val="center"/>
        </w:tcPr>
        <w:p w14:paraId="728F419F" w14:textId="77777777" w:rsidR="007E68FB" w:rsidRPr="00662336" w:rsidRDefault="007E68FB" w:rsidP="007E68FB">
          <w:pPr>
            <w:pStyle w:val="Ttulodecabecera"/>
          </w:pPr>
          <w:r>
            <w:t>Modelo estándar de PID</w:t>
          </w:r>
        </w:p>
      </w:tc>
    </w:tr>
    <w:tr w:rsidR="007E68FB" w14:paraId="1CF97E04" w14:textId="77777777" w:rsidTr="007E68FB">
      <w:trPr>
        <w:trHeight w:val="287"/>
        <w:tblCellSpacing w:w="20" w:type="dxa"/>
        <w:jc w:val="center"/>
      </w:trPr>
      <w:tc>
        <w:tcPr>
          <w:tcW w:w="1891" w:type="pct"/>
          <w:vMerge/>
          <w:shd w:val="clear" w:color="auto" w:fill="auto"/>
        </w:tcPr>
        <w:p w14:paraId="1F08D758" w14:textId="77777777" w:rsidR="007E68FB" w:rsidRDefault="007E68FB" w:rsidP="00180961">
          <w:pPr>
            <w:pStyle w:val="Header"/>
          </w:pPr>
        </w:p>
      </w:tc>
      <w:tc>
        <w:tcPr>
          <w:tcW w:w="3048" w:type="pct"/>
          <w:shd w:val="clear" w:color="auto" w:fill="auto"/>
          <w:vAlign w:val="center"/>
        </w:tcPr>
        <w:p w14:paraId="313A19B8" w14:textId="77777777" w:rsidR="007E68FB" w:rsidRPr="00662336" w:rsidRDefault="001C3B1E" w:rsidP="007E68FB">
          <w:pPr>
            <w:pStyle w:val="Default"/>
            <w:jc w:val="center"/>
          </w:pPr>
          <w:r>
            <w:fldChar w:fldCharType="begin"/>
          </w:r>
          <w:r>
            <w:instrText xml:space="preserve"> DOCPROPERTY  Proyecto  \* MERGEFORMAT </w:instrText>
          </w:r>
          <w:r>
            <w:fldChar w:fldCharType="separate"/>
          </w:r>
          <w:r w:rsidR="007E68FB">
            <w:t>SAS</w:t>
          </w:r>
          <w:r>
            <w:fldChar w:fldCharType="end"/>
          </w:r>
          <w:r w:rsidR="007E68FB">
            <w:t xml:space="preserve"> - </w:t>
          </w:r>
          <w:r w:rsidR="007E68FB">
            <w:rPr>
              <w:color w:val="auto"/>
              <w:sz w:val="22"/>
              <w:szCs w:val="22"/>
            </w:rPr>
            <w:t>Subdirección de Tecnologías de la Información</w:t>
          </w:r>
        </w:p>
      </w:tc>
    </w:tr>
  </w:tbl>
  <w:p w14:paraId="2A640E96" w14:textId="0C430C30" w:rsidR="001A6F20" w:rsidRDefault="001A6F20" w:rsidP="001809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4B99A" w14:textId="77777777" w:rsidR="001A6F20" w:rsidRDefault="001A6F2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CB888" w14:textId="77777777" w:rsidR="001A6F20" w:rsidRDefault="001A6F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4BB3" w14:textId="77777777" w:rsidR="001A6F20" w:rsidRDefault="001A6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0D89"/>
    <w:multiLevelType w:val="multilevel"/>
    <w:tmpl w:val="A128E6A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A377BC"/>
    <w:multiLevelType w:val="hybridMultilevel"/>
    <w:tmpl w:val="0B0C1FD6"/>
    <w:lvl w:ilvl="0" w:tplc="0C0A0017">
      <w:start w:val="1"/>
      <w:numFmt w:val="lowerLetter"/>
      <w:lvlText w:val="%1)"/>
      <w:lvlJc w:val="left"/>
      <w:pPr>
        <w:ind w:left="720" w:hanging="360"/>
      </w:pPr>
      <w:rPr>
        <w:rFonts w:hint="default"/>
        <w:b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356B06"/>
    <w:multiLevelType w:val="singleLevel"/>
    <w:tmpl w:val="17965474"/>
    <w:lvl w:ilvl="0">
      <w:start w:val="1"/>
      <w:numFmt w:val="bullet"/>
      <w:pStyle w:val="ListBullet3"/>
      <w:lvlText w:val=""/>
      <w:lvlJc w:val="left"/>
      <w:pPr>
        <w:tabs>
          <w:tab w:val="num" w:pos="360"/>
        </w:tabs>
        <w:ind w:left="360" w:hanging="360"/>
      </w:pPr>
      <w:rPr>
        <w:rFonts w:ascii="Wingdings" w:hAnsi="Wingdings" w:hint="default"/>
      </w:rPr>
    </w:lvl>
  </w:abstractNum>
  <w:abstractNum w:abstractNumId="3" w15:restartNumberingAfterBreak="0">
    <w:nsid w:val="0C4A11EF"/>
    <w:multiLevelType w:val="multilevel"/>
    <w:tmpl w:val="2E8E6228"/>
    <w:styleLink w:val="EstiloVietasN1"/>
    <w:lvl w:ilvl="0">
      <w:start w:val="1"/>
      <w:numFmt w:val="bullet"/>
      <w:lvlText w:val=""/>
      <w:lvlJc w:val="left"/>
      <w:pPr>
        <w:tabs>
          <w:tab w:val="num" w:pos="720"/>
        </w:tabs>
        <w:ind w:left="720" w:hanging="360"/>
      </w:pPr>
      <w:rPr>
        <w:rFonts w:ascii="Symbol" w:hAnsi="Symbol"/>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402E8F"/>
    <w:multiLevelType w:val="hybridMultilevel"/>
    <w:tmpl w:val="48F68526"/>
    <w:lvl w:ilvl="0" w:tplc="00CAA82C">
      <w:start w:val="6"/>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D93BEE"/>
    <w:multiLevelType w:val="hybridMultilevel"/>
    <w:tmpl w:val="B7FE172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2E814420"/>
    <w:multiLevelType w:val="multilevel"/>
    <w:tmpl w:val="8EF83C78"/>
    <w:lvl w:ilvl="0">
      <w:start w:val="1"/>
      <w:numFmt w:val="decimal"/>
      <w:lvlText w:val="%1."/>
      <w:lvlJc w:val="left"/>
      <w:pPr>
        <w:ind w:left="360" w:hanging="360"/>
      </w:pPr>
      <w:rPr>
        <w:rFonts w:hint="default"/>
      </w:rPr>
    </w:lvl>
    <w:lvl w:ilvl="1">
      <w:start w:val="1"/>
      <w:numFmt w:val="decimal"/>
      <w:isLgl/>
      <w:lvlText w:val="%1.%2."/>
      <w:lvlJc w:val="left"/>
      <w:pPr>
        <w:ind w:left="1296" w:hanging="72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808" w:hanging="1080"/>
      </w:pPr>
      <w:rPr>
        <w:rFonts w:hint="default"/>
      </w:rPr>
    </w:lvl>
    <w:lvl w:ilvl="4">
      <w:start w:val="1"/>
      <w:numFmt w:val="decimal"/>
      <w:isLgl/>
      <w:lvlText w:val="%1.%2.%3.%4.%5."/>
      <w:lvlJc w:val="left"/>
      <w:pPr>
        <w:ind w:left="3744" w:hanging="144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256" w:hanging="1800"/>
      </w:pPr>
      <w:rPr>
        <w:rFonts w:hint="default"/>
      </w:rPr>
    </w:lvl>
    <w:lvl w:ilvl="7">
      <w:start w:val="1"/>
      <w:numFmt w:val="decimal"/>
      <w:isLgl/>
      <w:lvlText w:val="%1.%2.%3.%4.%5.%6.%7.%8."/>
      <w:lvlJc w:val="left"/>
      <w:pPr>
        <w:ind w:left="6192" w:hanging="2160"/>
      </w:pPr>
      <w:rPr>
        <w:rFonts w:hint="default"/>
      </w:rPr>
    </w:lvl>
    <w:lvl w:ilvl="8">
      <w:start w:val="1"/>
      <w:numFmt w:val="decimal"/>
      <w:isLgl/>
      <w:lvlText w:val="%1.%2.%3.%4.%5.%6.%7.%8.%9."/>
      <w:lvlJc w:val="left"/>
      <w:pPr>
        <w:ind w:left="6768" w:hanging="2160"/>
      </w:pPr>
      <w:rPr>
        <w:rFonts w:hint="default"/>
      </w:rPr>
    </w:lvl>
  </w:abstractNum>
  <w:abstractNum w:abstractNumId="7" w15:restartNumberingAfterBreak="0">
    <w:nsid w:val="3894494B"/>
    <w:multiLevelType w:val="hybridMultilevel"/>
    <w:tmpl w:val="0B0C1FD6"/>
    <w:lvl w:ilvl="0" w:tplc="0C0A0017">
      <w:start w:val="1"/>
      <w:numFmt w:val="lowerLetter"/>
      <w:lvlText w:val="%1)"/>
      <w:lvlJc w:val="left"/>
      <w:pPr>
        <w:ind w:left="720" w:hanging="360"/>
      </w:pPr>
      <w:rPr>
        <w:rFonts w:hint="default"/>
        <w:b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BD4649"/>
    <w:multiLevelType w:val="hybridMultilevel"/>
    <w:tmpl w:val="C1E0605E"/>
    <w:lvl w:ilvl="0" w:tplc="6DEA472C">
      <w:numFmt w:val="bullet"/>
      <w:lvlText w:val=""/>
      <w:lvlJc w:val="left"/>
      <w:pPr>
        <w:ind w:left="1068" w:hanging="360"/>
      </w:pPr>
      <w:rPr>
        <w:rFonts w:ascii="Symbol" w:eastAsia="Times New Roman" w:hAnsi="Symbo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15:restartNumberingAfterBreak="0">
    <w:nsid w:val="3BDD50A9"/>
    <w:multiLevelType w:val="hybridMultilevel"/>
    <w:tmpl w:val="4F96B9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D5A6F52"/>
    <w:multiLevelType w:val="hybridMultilevel"/>
    <w:tmpl w:val="BBFEB06C"/>
    <w:lvl w:ilvl="0" w:tplc="00CAA82C">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42A441BE"/>
    <w:multiLevelType w:val="multilevel"/>
    <w:tmpl w:val="0C0A0025"/>
    <w:lvl w:ilvl="0">
      <w:start w:val="1"/>
      <w:numFmt w:val="decimal"/>
      <w:pStyle w:val="Heading1"/>
      <w:lvlText w:val="%1"/>
      <w:lvlJc w:val="left"/>
      <w:pPr>
        <w:ind w:left="432" w:hanging="432"/>
      </w:pPr>
    </w:lvl>
    <w:lvl w:ilvl="1">
      <w:start w:val="1"/>
      <w:numFmt w:val="decimal"/>
      <w:pStyle w:val="Heading2"/>
      <w:lvlText w:val="%1.%2"/>
      <w:lvlJc w:val="left"/>
      <w:pPr>
        <w:ind w:left="227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43E560C2"/>
    <w:multiLevelType w:val="hybridMultilevel"/>
    <w:tmpl w:val="27FAE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0213D63"/>
    <w:multiLevelType w:val="multilevel"/>
    <w:tmpl w:val="B048635A"/>
    <w:lvl w:ilvl="0">
      <w:start w:val="1"/>
      <w:numFmt w:val="decimal"/>
      <w:lvlText w:val="%1."/>
      <w:lvlJc w:val="left"/>
      <w:pPr>
        <w:ind w:left="360" w:hanging="360"/>
      </w:pPr>
      <w:rPr>
        <w:rFonts w:hint="default"/>
      </w:rPr>
    </w:lvl>
    <w:lvl w:ilvl="1">
      <w:start w:val="1"/>
      <w:numFmt w:val="decimal"/>
      <w:isLgl/>
      <w:lvlText w:val="%1.%2."/>
      <w:lvlJc w:val="left"/>
      <w:pPr>
        <w:ind w:left="1296" w:hanging="72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808" w:hanging="1080"/>
      </w:pPr>
      <w:rPr>
        <w:rFonts w:hint="default"/>
      </w:rPr>
    </w:lvl>
    <w:lvl w:ilvl="4">
      <w:start w:val="1"/>
      <w:numFmt w:val="decimal"/>
      <w:isLgl/>
      <w:lvlText w:val="%1.%2.%3.%4.%5."/>
      <w:lvlJc w:val="left"/>
      <w:pPr>
        <w:ind w:left="3744" w:hanging="144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5256" w:hanging="1800"/>
      </w:pPr>
      <w:rPr>
        <w:rFonts w:hint="default"/>
      </w:rPr>
    </w:lvl>
    <w:lvl w:ilvl="7">
      <w:start w:val="1"/>
      <w:numFmt w:val="decimal"/>
      <w:isLgl/>
      <w:lvlText w:val="%1.%2.%3.%4.%5.%6.%7.%8."/>
      <w:lvlJc w:val="left"/>
      <w:pPr>
        <w:ind w:left="6192" w:hanging="2160"/>
      </w:pPr>
      <w:rPr>
        <w:rFonts w:hint="default"/>
      </w:rPr>
    </w:lvl>
    <w:lvl w:ilvl="8">
      <w:start w:val="1"/>
      <w:numFmt w:val="decimal"/>
      <w:isLgl/>
      <w:lvlText w:val="%1.%2.%3.%4.%5.%6.%7.%8.%9."/>
      <w:lvlJc w:val="left"/>
      <w:pPr>
        <w:ind w:left="6768" w:hanging="2160"/>
      </w:pPr>
      <w:rPr>
        <w:rFonts w:hint="default"/>
      </w:rPr>
    </w:lvl>
  </w:abstractNum>
  <w:abstractNum w:abstractNumId="14" w15:restartNumberingAfterBreak="0">
    <w:nsid w:val="524314B3"/>
    <w:multiLevelType w:val="hybridMultilevel"/>
    <w:tmpl w:val="C27A5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0CD512B"/>
    <w:multiLevelType w:val="hybridMultilevel"/>
    <w:tmpl w:val="27FAE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1670285"/>
    <w:multiLevelType w:val="hybridMultilevel"/>
    <w:tmpl w:val="A01034B2"/>
    <w:lvl w:ilvl="0" w:tplc="7CC294E6">
      <w:start w:val="1"/>
      <w:numFmt w:val="lowerLetter"/>
      <w:lvlText w:val="%1)"/>
      <w:lvlJc w:val="left"/>
      <w:pPr>
        <w:ind w:left="1080" w:hanging="360"/>
      </w:pPr>
      <w:rPr>
        <w:rFonts w:hint="default"/>
        <w:b w:val="0"/>
        <w:sz w:val="2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6ACB4587"/>
    <w:multiLevelType w:val="hybridMultilevel"/>
    <w:tmpl w:val="4B94E5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B58382E"/>
    <w:multiLevelType w:val="hybridMultilevel"/>
    <w:tmpl w:val="EFEE0248"/>
    <w:lvl w:ilvl="0" w:tplc="0C0A0001">
      <w:start w:val="1"/>
      <w:numFmt w:val="bullet"/>
      <w:lvlText w:val=""/>
      <w:lvlJc w:val="left"/>
      <w:pPr>
        <w:ind w:left="765" w:hanging="360"/>
      </w:pPr>
      <w:rPr>
        <w:rFonts w:ascii="Symbol" w:hAnsi="Symbol" w:hint="default"/>
      </w:rPr>
    </w:lvl>
    <w:lvl w:ilvl="1" w:tplc="0C0A0003">
      <w:start w:val="1"/>
      <w:numFmt w:val="bullet"/>
      <w:lvlText w:val="o"/>
      <w:lvlJc w:val="left"/>
      <w:pPr>
        <w:ind w:left="1485" w:hanging="360"/>
      </w:pPr>
      <w:rPr>
        <w:rFonts w:ascii="Courier New" w:hAnsi="Courier New" w:cs="Courier New" w:hint="default"/>
      </w:rPr>
    </w:lvl>
    <w:lvl w:ilvl="2" w:tplc="0C0A0005">
      <w:start w:val="1"/>
      <w:numFmt w:val="bullet"/>
      <w:lvlText w:val=""/>
      <w:lvlJc w:val="left"/>
      <w:pPr>
        <w:ind w:left="2205" w:hanging="360"/>
      </w:pPr>
      <w:rPr>
        <w:rFonts w:ascii="Wingdings" w:hAnsi="Wingdings" w:hint="default"/>
      </w:rPr>
    </w:lvl>
    <w:lvl w:ilvl="3" w:tplc="0C0A000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9" w15:restartNumberingAfterBreak="0">
    <w:nsid w:val="7C6635CB"/>
    <w:multiLevelType w:val="hybridMultilevel"/>
    <w:tmpl w:val="3E5253EC"/>
    <w:lvl w:ilvl="0" w:tplc="B156C856">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18"/>
  </w:num>
  <w:num w:numId="5">
    <w:abstractNumId w:val="1"/>
  </w:num>
  <w:num w:numId="6">
    <w:abstractNumId w:val="15"/>
  </w:num>
  <w:num w:numId="7">
    <w:abstractNumId w:val="16"/>
  </w:num>
  <w:num w:numId="8">
    <w:abstractNumId w:val="17"/>
  </w:num>
  <w:num w:numId="9">
    <w:abstractNumId w:val="13"/>
  </w:num>
  <w:num w:numId="10">
    <w:abstractNumId w:val="8"/>
  </w:num>
  <w:num w:numId="11">
    <w:abstractNumId w:val="19"/>
  </w:num>
  <w:num w:numId="12">
    <w:abstractNumId w:val="5"/>
  </w:num>
  <w:num w:numId="13">
    <w:abstractNumId w:val="9"/>
  </w:num>
  <w:num w:numId="14">
    <w:abstractNumId w:val="6"/>
  </w:num>
  <w:num w:numId="15">
    <w:abstractNumId w:val="4"/>
  </w:num>
  <w:num w:numId="16">
    <w:abstractNumId w:val="0"/>
  </w:num>
  <w:num w:numId="17">
    <w:abstractNumId w:val="0"/>
    <w:lvlOverride w:ilvl="0">
      <w:startOverride w:val="5"/>
    </w:lvlOverride>
    <w:lvlOverride w:ilvl="1">
      <w:startOverride w:val="1"/>
    </w:lvlOverride>
  </w:num>
  <w:num w:numId="18">
    <w:abstractNumId w:val="0"/>
    <w:lvlOverride w:ilvl="0">
      <w:startOverride w:val="5"/>
    </w:lvlOverride>
    <w:lvlOverride w:ilvl="1">
      <w:startOverride w:val="1"/>
    </w:lvlOverride>
  </w:num>
  <w:num w:numId="19">
    <w:abstractNumId w:val="0"/>
  </w:num>
  <w:num w:numId="20">
    <w:abstractNumId w:val="0"/>
  </w:num>
  <w:num w:numId="21">
    <w:abstractNumId w:val="0"/>
  </w:num>
  <w:num w:numId="22">
    <w:abstractNumId w:val="0"/>
  </w:num>
  <w:num w:numId="23">
    <w:abstractNumId w:val="12"/>
  </w:num>
  <w:num w:numId="24">
    <w:abstractNumId w:val="7"/>
  </w:num>
  <w:num w:numId="25">
    <w:abstractNumId w:val="0"/>
  </w:num>
  <w:num w:numId="26">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2"/>
    </w:lvlOverride>
    <w:lvlOverride w:ilvl="1">
      <w:startOverride w:val="1"/>
    </w:lvlOverride>
  </w:num>
  <w:num w:numId="29">
    <w:abstractNumId w:val="11"/>
  </w:num>
  <w:num w:numId="30">
    <w:abstractNumId w:val="10"/>
  </w:num>
  <w:num w:numId="31">
    <w:abstractNumId w:val="14"/>
  </w:num>
  <w:num w:numId="32">
    <w:abstractNumId w:val="11"/>
  </w:num>
  <w:num w:numId="33">
    <w:abstractNumId w:val="11"/>
  </w:num>
  <w:num w:numId="3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32F"/>
    <w:rsid w:val="000021C3"/>
    <w:rsid w:val="0000477D"/>
    <w:rsid w:val="0000528A"/>
    <w:rsid w:val="000054B4"/>
    <w:rsid w:val="00005B1E"/>
    <w:rsid w:val="000074CD"/>
    <w:rsid w:val="000077C0"/>
    <w:rsid w:val="000078AC"/>
    <w:rsid w:val="000101A9"/>
    <w:rsid w:val="00014949"/>
    <w:rsid w:val="00014FC2"/>
    <w:rsid w:val="0001508B"/>
    <w:rsid w:val="00016402"/>
    <w:rsid w:val="0001674D"/>
    <w:rsid w:val="00016B0A"/>
    <w:rsid w:val="00020E5A"/>
    <w:rsid w:val="00023BC5"/>
    <w:rsid w:val="000257AD"/>
    <w:rsid w:val="00027345"/>
    <w:rsid w:val="000317E0"/>
    <w:rsid w:val="00031F5B"/>
    <w:rsid w:val="000329C5"/>
    <w:rsid w:val="00033382"/>
    <w:rsid w:val="00033FA5"/>
    <w:rsid w:val="0003664B"/>
    <w:rsid w:val="00036A57"/>
    <w:rsid w:val="0003741B"/>
    <w:rsid w:val="00040153"/>
    <w:rsid w:val="00040A36"/>
    <w:rsid w:val="00042398"/>
    <w:rsid w:val="00043704"/>
    <w:rsid w:val="00043BA2"/>
    <w:rsid w:val="00044EB2"/>
    <w:rsid w:val="0004688D"/>
    <w:rsid w:val="00051F89"/>
    <w:rsid w:val="00054166"/>
    <w:rsid w:val="00054841"/>
    <w:rsid w:val="00056E1F"/>
    <w:rsid w:val="000606CF"/>
    <w:rsid w:val="00061B8B"/>
    <w:rsid w:val="00065D93"/>
    <w:rsid w:val="0006705E"/>
    <w:rsid w:val="00067281"/>
    <w:rsid w:val="00071252"/>
    <w:rsid w:val="000713B3"/>
    <w:rsid w:val="00071A5B"/>
    <w:rsid w:val="00071D51"/>
    <w:rsid w:val="000726C7"/>
    <w:rsid w:val="00072EDB"/>
    <w:rsid w:val="000746EF"/>
    <w:rsid w:val="000760D0"/>
    <w:rsid w:val="000810FF"/>
    <w:rsid w:val="000814AD"/>
    <w:rsid w:val="00082852"/>
    <w:rsid w:val="00084E09"/>
    <w:rsid w:val="00086AF0"/>
    <w:rsid w:val="00087589"/>
    <w:rsid w:val="00090010"/>
    <w:rsid w:val="00091FDD"/>
    <w:rsid w:val="00092ACD"/>
    <w:rsid w:val="00093CF9"/>
    <w:rsid w:val="0009479C"/>
    <w:rsid w:val="000959ED"/>
    <w:rsid w:val="00096410"/>
    <w:rsid w:val="000975F5"/>
    <w:rsid w:val="000A0257"/>
    <w:rsid w:val="000A05E3"/>
    <w:rsid w:val="000A0D72"/>
    <w:rsid w:val="000A2809"/>
    <w:rsid w:val="000A2B2E"/>
    <w:rsid w:val="000A3526"/>
    <w:rsid w:val="000A3ED6"/>
    <w:rsid w:val="000A6D00"/>
    <w:rsid w:val="000A76F8"/>
    <w:rsid w:val="000B093F"/>
    <w:rsid w:val="000B0F3E"/>
    <w:rsid w:val="000B126E"/>
    <w:rsid w:val="000B1AF1"/>
    <w:rsid w:val="000B3EAF"/>
    <w:rsid w:val="000C0DAA"/>
    <w:rsid w:val="000C16D6"/>
    <w:rsid w:val="000C24E0"/>
    <w:rsid w:val="000C2EDD"/>
    <w:rsid w:val="000C3AFE"/>
    <w:rsid w:val="000C4379"/>
    <w:rsid w:val="000C47E9"/>
    <w:rsid w:val="000C7C32"/>
    <w:rsid w:val="000D0DF5"/>
    <w:rsid w:val="000D35AA"/>
    <w:rsid w:val="000D5BEC"/>
    <w:rsid w:val="000E1192"/>
    <w:rsid w:val="000E1CFE"/>
    <w:rsid w:val="000E3453"/>
    <w:rsid w:val="000E498C"/>
    <w:rsid w:val="000E6D0B"/>
    <w:rsid w:val="000F0482"/>
    <w:rsid w:val="000F083C"/>
    <w:rsid w:val="000F1122"/>
    <w:rsid w:val="000F2A72"/>
    <w:rsid w:val="000F483A"/>
    <w:rsid w:val="000F594B"/>
    <w:rsid w:val="000F5F4B"/>
    <w:rsid w:val="00100443"/>
    <w:rsid w:val="00104DDB"/>
    <w:rsid w:val="00106AD5"/>
    <w:rsid w:val="00106CDB"/>
    <w:rsid w:val="00110B7E"/>
    <w:rsid w:val="00110D68"/>
    <w:rsid w:val="001121CC"/>
    <w:rsid w:val="001142C4"/>
    <w:rsid w:val="00114304"/>
    <w:rsid w:val="00114CC1"/>
    <w:rsid w:val="0011616C"/>
    <w:rsid w:val="00117A2C"/>
    <w:rsid w:val="00120D33"/>
    <w:rsid w:val="0012102A"/>
    <w:rsid w:val="00121E5C"/>
    <w:rsid w:val="00122C80"/>
    <w:rsid w:val="00122EF6"/>
    <w:rsid w:val="00125334"/>
    <w:rsid w:val="00126ACB"/>
    <w:rsid w:val="001301B3"/>
    <w:rsid w:val="00131018"/>
    <w:rsid w:val="00131802"/>
    <w:rsid w:val="00132D7E"/>
    <w:rsid w:val="00134C4C"/>
    <w:rsid w:val="00145F4C"/>
    <w:rsid w:val="00145F96"/>
    <w:rsid w:val="00146257"/>
    <w:rsid w:val="00146277"/>
    <w:rsid w:val="0015047A"/>
    <w:rsid w:val="00151486"/>
    <w:rsid w:val="00152ED6"/>
    <w:rsid w:val="001539F0"/>
    <w:rsid w:val="001543EE"/>
    <w:rsid w:val="0015508B"/>
    <w:rsid w:val="0015545B"/>
    <w:rsid w:val="00155DB7"/>
    <w:rsid w:val="00157438"/>
    <w:rsid w:val="00164A5B"/>
    <w:rsid w:val="001658EF"/>
    <w:rsid w:val="00171E78"/>
    <w:rsid w:val="00173357"/>
    <w:rsid w:val="00175003"/>
    <w:rsid w:val="001756AD"/>
    <w:rsid w:val="00175B2C"/>
    <w:rsid w:val="00175CC3"/>
    <w:rsid w:val="00176C1C"/>
    <w:rsid w:val="00177217"/>
    <w:rsid w:val="00180416"/>
    <w:rsid w:val="00180961"/>
    <w:rsid w:val="00182228"/>
    <w:rsid w:val="00183E85"/>
    <w:rsid w:val="001848F2"/>
    <w:rsid w:val="001855E7"/>
    <w:rsid w:val="001864AC"/>
    <w:rsid w:val="0019001C"/>
    <w:rsid w:val="00190218"/>
    <w:rsid w:val="00192568"/>
    <w:rsid w:val="00192C25"/>
    <w:rsid w:val="00195A8A"/>
    <w:rsid w:val="00197072"/>
    <w:rsid w:val="001A0122"/>
    <w:rsid w:val="001A14A5"/>
    <w:rsid w:val="001A1CF2"/>
    <w:rsid w:val="001A26A9"/>
    <w:rsid w:val="001A3211"/>
    <w:rsid w:val="001A50AD"/>
    <w:rsid w:val="001A6E69"/>
    <w:rsid w:val="001A6F20"/>
    <w:rsid w:val="001B254D"/>
    <w:rsid w:val="001B257D"/>
    <w:rsid w:val="001B462B"/>
    <w:rsid w:val="001B5438"/>
    <w:rsid w:val="001B5649"/>
    <w:rsid w:val="001B5DBD"/>
    <w:rsid w:val="001C0FCC"/>
    <w:rsid w:val="001C19D9"/>
    <w:rsid w:val="001C2EAC"/>
    <w:rsid w:val="001C3B1E"/>
    <w:rsid w:val="001C4FC2"/>
    <w:rsid w:val="001D174E"/>
    <w:rsid w:val="001D1C7F"/>
    <w:rsid w:val="001D2E74"/>
    <w:rsid w:val="001D3F60"/>
    <w:rsid w:val="001D4D95"/>
    <w:rsid w:val="001D54F0"/>
    <w:rsid w:val="001D6EED"/>
    <w:rsid w:val="001D7AE6"/>
    <w:rsid w:val="001E01C4"/>
    <w:rsid w:val="001E0A03"/>
    <w:rsid w:val="001E11B7"/>
    <w:rsid w:val="001E2711"/>
    <w:rsid w:val="001E28DE"/>
    <w:rsid w:val="001E3200"/>
    <w:rsid w:val="001E35EC"/>
    <w:rsid w:val="001F11FA"/>
    <w:rsid w:val="001F1BD2"/>
    <w:rsid w:val="001F3E00"/>
    <w:rsid w:val="001F58D6"/>
    <w:rsid w:val="001F6812"/>
    <w:rsid w:val="001F68C9"/>
    <w:rsid w:val="001F6A40"/>
    <w:rsid w:val="001F6B7E"/>
    <w:rsid w:val="001F6F44"/>
    <w:rsid w:val="0020038C"/>
    <w:rsid w:val="00201F69"/>
    <w:rsid w:val="00202018"/>
    <w:rsid w:val="00202856"/>
    <w:rsid w:val="002034C4"/>
    <w:rsid w:val="00203AD5"/>
    <w:rsid w:val="00204968"/>
    <w:rsid w:val="0020696A"/>
    <w:rsid w:val="00207045"/>
    <w:rsid w:val="00207810"/>
    <w:rsid w:val="00207A63"/>
    <w:rsid w:val="00210C4C"/>
    <w:rsid w:val="00211E7A"/>
    <w:rsid w:val="00212770"/>
    <w:rsid w:val="00212AE1"/>
    <w:rsid w:val="002140F0"/>
    <w:rsid w:val="00214B94"/>
    <w:rsid w:val="00215ADC"/>
    <w:rsid w:val="00217253"/>
    <w:rsid w:val="00217868"/>
    <w:rsid w:val="002218F7"/>
    <w:rsid w:val="00221EE8"/>
    <w:rsid w:val="00222C13"/>
    <w:rsid w:val="002241EF"/>
    <w:rsid w:val="002242A1"/>
    <w:rsid w:val="0022458F"/>
    <w:rsid w:val="00224D5A"/>
    <w:rsid w:val="00225EF9"/>
    <w:rsid w:val="0022785B"/>
    <w:rsid w:val="00227A19"/>
    <w:rsid w:val="00232743"/>
    <w:rsid w:val="00234DFC"/>
    <w:rsid w:val="00237255"/>
    <w:rsid w:val="002378A3"/>
    <w:rsid w:val="00237AE4"/>
    <w:rsid w:val="00240516"/>
    <w:rsid w:val="00242212"/>
    <w:rsid w:val="002422C2"/>
    <w:rsid w:val="00242BB9"/>
    <w:rsid w:val="00243029"/>
    <w:rsid w:val="0024363A"/>
    <w:rsid w:val="0024436A"/>
    <w:rsid w:val="00244626"/>
    <w:rsid w:val="00245139"/>
    <w:rsid w:val="002473EA"/>
    <w:rsid w:val="00250916"/>
    <w:rsid w:val="00250AEA"/>
    <w:rsid w:val="00250B2D"/>
    <w:rsid w:val="00250C0A"/>
    <w:rsid w:val="00251431"/>
    <w:rsid w:val="0025581B"/>
    <w:rsid w:val="00260277"/>
    <w:rsid w:val="00260AA7"/>
    <w:rsid w:val="0026148C"/>
    <w:rsid w:val="00262591"/>
    <w:rsid w:val="002637E4"/>
    <w:rsid w:val="00263E5D"/>
    <w:rsid w:val="002641A3"/>
    <w:rsid w:val="0026430B"/>
    <w:rsid w:val="0026481B"/>
    <w:rsid w:val="002653BA"/>
    <w:rsid w:val="00265D10"/>
    <w:rsid w:val="00266444"/>
    <w:rsid w:val="002668DE"/>
    <w:rsid w:val="002672DD"/>
    <w:rsid w:val="00267530"/>
    <w:rsid w:val="002679C7"/>
    <w:rsid w:val="00267BC7"/>
    <w:rsid w:val="00271C8F"/>
    <w:rsid w:val="00276846"/>
    <w:rsid w:val="002769C1"/>
    <w:rsid w:val="00277417"/>
    <w:rsid w:val="00280527"/>
    <w:rsid w:val="0028157B"/>
    <w:rsid w:val="00285F07"/>
    <w:rsid w:val="00286737"/>
    <w:rsid w:val="00291CC5"/>
    <w:rsid w:val="002975E9"/>
    <w:rsid w:val="002A054D"/>
    <w:rsid w:val="002A08DD"/>
    <w:rsid w:val="002A09AE"/>
    <w:rsid w:val="002A1C2D"/>
    <w:rsid w:val="002A1D84"/>
    <w:rsid w:val="002A1F58"/>
    <w:rsid w:val="002A23A5"/>
    <w:rsid w:val="002A486F"/>
    <w:rsid w:val="002A4A7C"/>
    <w:rsid w:val="002A6ABC"/>
    <w:rsid w:val="002B014F"/>
    <w:rsid w:val="002B084E"/>
    <w:rsid w:val="002B5A64"/>
    <w:rsid w:val="002B6401"/>
    <w:rsid w:val="002B6D64"/>
    <w:rsid w:val="002B707A"/>
    <w:rsid w:val="002C0036"/>
    <w:rsid w:val="002C00EA"/>
    <w:rsid w:val="002C1715"/>
    <w:rsid w:val="002C1B95"/>
    <w:rsid w:val="002C2092"/>
    <w:rsid w:val="002C2EFF"/>
    <w:rsid w:val="002C32BF"/>
    <w:rsid w:val="002C5996"/>
    <w:rsid w:val="002C7BE5"/>
    <w:rsid w:val="002C7D99"/>
    <w:rsid w:val="002D1904"/>
    <w:rsid w:val="002D347E"/>
    <w:rsid w:val="002D3D5D"/>
    <w:rsid w:val="002D49E1"/>
    <w:rsid w:val="002D5381"/>
    <w:rsid w:val="002D570C"/>
    <w:rsid w:val="002D65A4"/>
    <w:rsid w:val="002D792C"/>
    <w:rsid w:val="002E24CC"/>
    <w:rsid w:val="002E2D29"/>
    <w:rsid w:val="002E2E25"/>
    <w:rsid w:val="002E489B"/>
    <w:rsid w:val="002E5FF2"/>
    <w:rsid w:val="002E6D4E"/>
    <w:rsid w:val="002F3264"/>
    <w:rsid w:val="002F65DC"/>
    <w:rsid w:val="002F6648"/>
    <w:rsid w:val="003021CC"/>
    <w:rsid w:val="003046E5"/>
    <w:rsid w:val="0031065C"/>
    <w:rsid w:val="00311597"/>
    <w:rsid w:val="003119B2"/>
    <w:rsid w:val="00314B5D"/>
    <w:rsid w:val="00316CB4"/>
    <w:rsid w:val="003176CB"/>
    <w:rsid w:val="00317AE2"/>
    <w:rsid w:val="00320D1B"/>
    <w:rsid w:val="003235E9"/>
    <w:rsid w:val="00324001"/>
    <w:rsid w:val="00324BCD"/>
    <w:rsid w:val="00325B3A"/>
    <w:rsid w:val="00325C59"/>
    <w:rsid w:val="00325F80"/>
    <w:rsid w:val="0032650D"/>
    <w:rsid w:val="00326748"/>
    <w:rsid w:val="00327729"/>
    <w:rsid w:val="00327A04"/>
    <w:rsid w:val="00327A8D"/>
    <w:rsid w:val="00327E57"/>
    <w:rsid w:val="003318AB"/>
    <w:rsid w:val="00331D41"/>
    <w:rsid w:val="00331FAD"/>
    <w:rsid w:val="003354FE"/>
    <w:rsid w:val="00335AD8"/>
    <w:rsid w:val="0033655A"/>
    <w:rsid w:val="00341607"/>
    <w:rsid w:val="00342DCD"/>
    <w:rsid w:val="00343B01"/>
    <w:rsid w:val="003501FA"/>
    <w:rsid w:val="003505D3"/>
    <w:rsid w:val="003539D2"/>
    <w:rsid w:val="003554F9"/>
    <w:rsid w:val="00355AA3"/>
    <w:rsid w:val="00361F19"/>
    <w:rsid w:val="00364142"/>
    <w:rsid w:val="00364209"/>
    <w:rsid w:val="00365CE0"/>
    <w:rsid w:val="00365D24"/>
    <w:rsid w:val="00365D2E"/>
    <w:rsid w:val="00365DA9"/>
    <w:rsid w:val="00370E27"/>
    <w:rsid w:val="00372F02"/>
    <w:rsid w:val="00376873"/>
    <w:rsid w:val="00376AA5"/>
    <w:rsid w:val="00376ACF"/>
    <w:rsid w:val="00376D81"/>
    <w:rsid w:val="00377119"/>
    <w:rsid w:val="00380316"/>
    <w:rsid w:val="00382747"/>
    <w:rsid w:val="003828F2"/>
    <w:rsid w:val="00383284"/>
    <w:rsid w:val="00384D5A"/>
    <w:rsid w:val="00385B56"/>
    <w:rsid w:val="00385FF3"/>
    <w:rsid w:val="003861F8"/>
    <w:rsid w:val="00386812"/>
    <w:rsid w:val="00387288"/>
    <w:rsid w:val="003914F2"/>
    <w:rsid w:val="00391611"/>
    <w:rsid w:val="00391BF1"/>
    <w:rsid w:val="003936D5"/>
    <w:rsid w:val="00393B31"/>
    <w:rsid w:val="003943F8"/>
    <w:rsid w:val="00394B85"/>
    <w:rsid w:val="00395824"/>
    <w:rsid w:val="00395C88"/>
    <w:rsid w:val="00396B8A"/>
    <w:rsid w:val="003A1EC5"/>
    <w:rsid w:val="003A2A4D"/>
    <w:rsid w:val="003A4723"/>
    <w:rsid w:val="003A7B42"/>
    <w:rsid w:val="003B27F9"/>
    <w:rsid w:val="003B2F8A"/>
    <w:rsid w:val="003B392C"/>
    <w:rsid w:val="003B495C"/>
    <w:rsid w:val="003B61A3"/>
    <w:rsid w:val="003B6FC9"/>
    <w:rsid w:val="003B70E5"/>
    <w:rsid w:val="003C0883"/>
    <w:rsid w:val="003C294B"/>
    <w:rsid w:val="003C2E2F"/>
    <w:rsid w:val="003C4299"/>
    <w:rsid w:val="003C49DA"/>
    <w:rsid w:val="003C4D23"/>
    <w:rsid w:val="003C5166"/>
    <w:rsid w:val="003C5427"/>
    <w:rsid w:val="003C5BE0"/>
    <w:rsid w:val="003C76AA"/>
    <w:rsid w:val="003C7EE0"/>
    <w:rsid w:val="003D0231"/>
    <w:rsid w:val="003D1B71"/>
    <w:rsid w:val="003D50FE"/>
    <w:rsid w:val="003D560E"/>
    <w:rsid w:val="003D5C7F"/>
    <w:rsid w:val="003D6791"/>
    <w:rsid w:val="003E2462"/>
    <w:rsid w:val="003F109F"/>
    <w:rsid w:val="003F4287"/>
    <w:rsid w:val="003F59E2"/>
    <w:rsid w:val="003F73D9"/>
    <w:rsid w:val="003F7673"/>
    <w:rsid w:val="004007DF"/>
    <w:rsid w:val="0040247D"/>
    <w:rsid w:val="00402F8E"/>
    <w:rsid w:val="00403531"/>
    <w:rsid w:val="0040353E"/>
    <w:rsid w:val="00403566"/>
    <w:rsid w:val="004037D8"/>
    <w:rsid w:val="0040533B"/>
    <w:rsid w:val="0040629C"/>
    <w:rsid w:val="00410C18"/>
    <w:rsid w:val="00413970"/>
    <w:rsid w:val="00413E45"/>
    <w:rsid w:val="00414011"/>
    <w:rsid w:val="00414647"/>
    <w:rsid w:val="00415449"/>
    <w:rsid w:val="004154A5"/>
    <w:rsid w:val="00416A52"/>
    <w:rsid w:val="00422990"/>
    <w:rsid w:val="00425F81"/>
    <w:rsid w:val="004265C6"/>
    <w:rsid w:val="0043100D"/>
    <w:rsid w:val="00431AC0"/>
    <w:rsid w:val="0043421B"/>
    <w:rsid w:val="00435548"/>
    <w:rsid w:val="004363F4"/>
    <w:rsid w:val="0043643A"/>
    <w:rsid w:val="004409C9"/>
    <w:rsid w:val="00442BE4"/>
    <w:rsid w:val="0044330B"/>
    <w:rsid w:val="00443B75"/>
    <w:rsid w:val="00445F18"/>
    <w:rsid w:val="00452933"/>
    <w:rsid w:val="00455CAB"/>
    <w:rsid w:val="0045699D"/>
    <w:rsid w:val="00456F29"/>
    <w:rsid w:val="004571D7"/>
    <w:rsid w:val="00457CE3"/>
    <w:rsid w:val="00460BDD"/>
    <w:rsid w:val="00460DC5"/>
    <w:rsid w:val="00462C39"/>
    <w:rsid w:val="00462CC3"/>
    <w:rsid w:val="00463681"/>
    <w:rsid w:val="00463764"/>
    <w:rsid w:val="00463973"/>
    <w:rsid w:val="00463EDE"/>
    <w:rsid w:val="00463F8F"/>
    <w:rsid w:val="00467348"/>
    <w:rsid w:val="00467FE6"/>
    <w:rsid w:val="00471034"/>
    <w:rsid w:val="00471478"/>
    <w:rsid w:val="004714CD"/>
    <w:rsid w:val="004746F3"/>
    <w:rsid w:val="00474760"/>
    <w:rsid w:val="00474A17"/>
    <w:rsid w:val="0047617D"/>
    <w:rsid w:val="00476536"/>
    <w:rsid w:val="00480B40"/>
    <w:rsid w:val="00485573"/>
    <w:rsid w:val="00487262"/>
    <w:rsid w:val="00490275"/>
    <w:rsid w:val="00490FB5"/>
    <w:rsid w:val="00491B3E"/>
    <w:rsid w:val="0049224F"/>
    <w:rsid w:val="00492FFD"/>
    <w:rsid w:val="00494D22"/>
    <w:rsid w:val="004951C5"/>
    <w:rsid w:val="00496191"/>
    <w:rsid w:val="00496AD9"/>
    <w:rsid w:val="004A3C6F"/>
    <w:rsid w:val="004A44D8"/>
    <w:rsid w:val="004A610A"/>
    <w:rsid w:val="004A655B"/>
    <w:rsid w:val="004A6BEB"/>
    <w:rsid w:val="004B07F5"/>
    <w:rsid w:val="004B1185"/>
    <w:rsid w:val="004B2419"/>
    <w:rsid w:val="004B2B48"/>
    <w:rsid w:val="004B2F1F"/>
    <w:rsid w:val="004B49E2"/>
    <w:rsid w:val="004B631C"/>
    <w:rsid w:val="004C08BE"/>
    <w:rsid w:val="004C1A4B"/>
    <w:rsid w:val="004C3B1D"/>
    <w:rsid w:val="004C47AE"/>
    <w:rsid w:val="004C4B9A"/>
    <w:rsid w:val="004C5F84"/>
    <w:rsid w:val="004C613F"/>
    <w:rsid w:val="004C661F"/>
    <w:rsid w:val="004C75DD"/>
    <w:rsid w:val="004C7E22"/>
    <w:rsid w:val="004D07A8"/>
    <w:rsid w:val="004D0F2E"/>
    <w:rsid w:val="004D1719"/>
    <w:rsid w:val="004D295E"/>
    <w:rsid w:val="004D4C1D"/>
    <w:rsid w:val="004E0736"/>
    <w:rsid w:val="004E081E"/>
    <w:rsid w:val="004E1845"/>
    <w:rsid w:val="004E23B4"/>
    <w:rsid w:val="004E36FF"/>
    <w:rsid w:val="004E3802"/>
    <w:rsid w:val="004E4BC7"/>
    <w:rsid w:val="004E5B04"/>
    <w:rsid w:val="004E5CAF"/>
    <w:rsid w:val="004E7138"/>
    <w:rsid w:val="004E7FF0"/>
    <w:rsid w:val="004F1BAA"/>
    <w:rsid w:val="004F2628"/>
    <w:rsid w:val="004F32FE"/>
    <w:rsid w:val="004F4768"/>
    <w:rsid w:val="004F5170"/>
    <w:rsid w:val="004F6AEE"/>
    <w:rsid w:val="004F7BC7"/>
    <w:rsid w:val="004F7F86"/>
    <w:rsid w:val="005005C8"/>
    <w:rsid w:val="00501DBE"/>
    <w:rsid w:val="005044F2"/>
    <w:rsid w:val="005051AB"/>
    <w:rsid w:val="005057AA"/>
    <w:rsid w:val="00507C73"/>
    <w:rsid w:val="00510CB7"/>
    <w:rsid w:val="00510CBC"/>
    <w:rsid w:val="00510CC4"/>
    <w:rsid w:val="00512329"/>
    <w:rsid w:val="0051284B"/>
    <w:rsid w:val="00514F78"/>
    <w:rsid w:val="00515AE0"/>
    <w:rsid w:val="00516D18"/>
    <w:rsid w:val="00522175"/>
    <w:rsid w:val="005227AC"/>
    <w:rsid w:val="00525C14"/>
    <w:rsid w:val="00530A05"/>
    <w:rsid w:val="005310A8"/>
    <w:rsid w:val="005317DC"/>
    <w:rsid w:val="00534FD4"/>
    <w:rsid w:val="00535857"/>
    <w:rsid w:val="005369DC"/>
    <w:rsid w:val="0053787A"/>
    <w:rsid w:val="00537FF0"/>
    <w:rsid w:val="00540176"/>
    <w:rsid w:val="0054158F"/>
    <w:rsid w:val="0054195B"/>
    <w:rsid w:val="00542455"/>
    <w:rsid w:val="00543BFF"/>
    <w:rsid w:val="00545561"/>
    <w:rsid w:val="00545738"/>
    <w:rsid w:val="00546D73"/>
    <w:rsid w:val="0054735C"/>
    <w:rsid w:val="0055387E"/>
    <w:rsid w:val="00556983"/>
    <w:rsid w:val="005651E8"/>
    <w:rsid w:val="0056652D"/>
    <w:rsid w:val="005665C1"/>
    <w:rsid w:val="005668B4"/>
    <w:rsid w:val="00566D1E"/>
    <w:rsid w:val="0057354A"/>
    <w:rsid w:val="00574359"/>
    <w:rsid w:val="00576629"/>
    <w:rsid w:val="00576BD6"/>
    <w:rsid w:val="00582D70"/>
    <w:rsid w:val="00584C22"/>
    <w:rsid w:val="0058610F"/>
    <w:rsid w:val="00586C2E"/>
    <w:rsid w:val="00587DF1"/>
    <w:rsid w:val="00590008"/>
    <w:rsid w:val="00590794"/>
    <w:rsid w:val="00594F45"/>
    <w:rsid w:val="00595CA6"/>
    <w:rsid w:val="00596BA9"/>
    <w:rsid w:val="005A00D8"/>
    <w:rsid w:val="005A1C7D"/>
    <w:rsid w:val="005A368E"/>
    <w:rsid w:val="005A48E4"/>
    <w:rsid w:val="005A4C33"/>
    <w:rsid w:val="005A4E8D"/>
    <w:rsid w:val="005A6725"/>
    <w:rsid w:val="005A67FF"/>
    <w:rsid w:val="005B1A07"/>
    <w:rsid w:val="005B53F6"/>
    <w:rsid w:val="005B7C94"/>
    <w:rsid w:val="005C03D9"/>
    <w:rsid w:val="005C0746"/>
    <w:rsid w:val="005C15A8"/>
    <w:rsid w:val="005C25D0"/>
    <w:rsid w:val="005C39D5"/>
    <w:rsid w:val="005C58FD"/>
    <w:rsid w:val="005C5F43"/>
    <w:rsid w:val="005C6DF0"/>
    <w:rsid w:val="005C7685"/>
    <w:rsid w:val="005C7831"/>
    <w:rsid w:val="005C7E3C"/>
    <w:rsid w:val="005D1186"/>
    <w:rsid w:val="005D3BFD"/>
    <w:rsid w:val="005D66AE"/>
    <w:rsid w:val="005D697C"/>
    <w:rsid w:val="005E08A0"/>
    <w:rsid w:val="005E3657"/>
    <w:rsid w:val="005E4AEF"/>
    <w:rsid w:val="005E600A"/>
    <w:rsid w:val="005E6282"/>
    <w:rsid w:val="005E64D6"/>
    <w:rsid w:val="005E73B8"/>
    <w:rsid w:val="005F0DD5"/>
    <w:rsid w:val="005F2D0D"/>
    <w:rsid w:val="005F4ED9"/>
    <w:rsid w:val="005F5BEA"/>
    <w:rsid w:val="005F6C2E"/>
    <w:rsid w:val="006007F1"/>
    <w:rsid w:val="006007FE"/>
    <w:rsid w:val="00600F6C"/>
    <w:rsid w:val="006018A9"/>
    <w:rsid w:val="0060325D"/>
    <w:rsid w:val="006040F0"/>
    <w:rsid w:val="0060432B"/>
    <w:rsid w:val="00604E4B"/>
    <w:rsid w:val="00607317"/>
    <w:rsid w:val="00607441"/>
    <w:rsid w:val="00610D57"/>
    <w:rsid w:val="0061196A"/>
    <w:rsid w:val="00611DB6"/>
    <w:rsid w:val="00617AD6"/>
    <w:rsid w:val="00617B68"/>
    <w:rsid w:val="006218F1"/>
    <w:rsid w:val="006239E1"/>
    <w:rsid w:val="00625247"/>
    <w:rsid w:val="00626BB2"/>
    <w:rsid w:val="00627255"/>
    <w:rsid w:val="00627256"/>
    <w:rsid w:val="006273E2"/>
    <w:rsid w:val="00627699"/>
    <w:rsid w:val="00627DE6"/>
    <w:rsid w:val="006313BD"/>
    <w:rsid w:val="00631E3E"/>
    <w:rsid w:val="00634420"/>
    <w:rsid w:val="00636E2B"/>
    <w:rsid w:val="00637A27"/>
    <w:rsid w:val="00637FD8"/>
    <w:rsid w:val="00641A88"/>
    <w:rsid w:val="00641EEB"/>
    <w:rsid w:val="006420DA"/>
    <w:rsid w:val="006436D1"/>
    <w:rsid w:val="00643AE8"/>
    <w:rsid w:val="006443A2"/>
    <w:rsid w:val="00644605"/>
    <w:rsid w:val="00644734"/>
    <w:rsid w:val="00644E1E"/>
    <w:rsid w:val="00645D0B"/>
    <w:rsid w:val="00647977"/>
    <w:rsid w:val="00651EEC"/>
    <w:rsid w:val="00653392"/>
    <w:rsid w:val="006543E3"/>
    <w:rsid w:val="006547FE"/>
    <w:rsid w:val="00655E70"/>
    <w:rsid w:val="006615A0"/>
    <w:rsid w:val="0066204C"/>
    <w:rsid w:val="00662276"/>
    <w:rsid w:val="00662336"/>
    <w:rsid w:val="00664ACA"/>
    <w:rsid w:val="00665C19"/>
    <w:rsid w:val="00670127"/>
    <w:rsid w:val="00670150"/>
    <w:rsid w:val="00670829"/>
    <w:rsid w:val="00670C7B"/>
    <w:rsid w:val="00671288"/>
    <w:rsid w:val="00673553"/>
    <w:rsid w:val="006761A6"/>
    <w:rsid w:val="006776F4"/>
    <w:rsid w:val="006809AB"/>
    <w:rsid w:val="0068167C"/>
    <w:rsid w:val="006825D4"/>
    <w:rsid w:val="00685A0C"/>
    <w:rsid w:val="00686DA8"/>
    <w:rsid w:val="00687498"/>
    <w:rsid w:val="006874ED"/>
    <w:rsid w:val="0069013B"/>
    <w:rsid w:val="00691265"/>
    <w:rsid w:val="0069410E"/>
    <w:rsid w:val="00695A58"/>
    <w:rsid w:val="00695D18"/>
    <w:rsid w:val="00697E21"/>
    <w:rsid w:val="006A2C0A"/>
    <w:rsid w:val="006A4B5D"/>
    <w:rsid w:val="006A68F9"/>
    <w:rsid w:val="006A7502"/>
    <w:rsid w:val="006B26AC"/>
    <w:rsid w:val="006B2B35"/>
    <w:rsid w:val="006B36FD"/>
    <w:rsid w:val="006B5396"/>
    <w:rsid w:val="006C01DF"/>
    <w:rsid w:val="006C026E"/>
    <w:rsid w:val="006C0C7D"/>
    <w:rsid w:val="006C1749"/>
    <w:rsid w:val="006C1973"/>
    <w:rsid w:val="006C20A2"/>
    <w:rsid w:val="006C2CCB"/>
    <w:rsid w:val="006C2F6C"/>
    <w:rsid w:val="006C33FF"/>
    <w:rsid w:val="006C3604"/>
    <w:rsid w:val="006C405D"/>
    <w:rsid w:val="006C45AB"/>
    <w:rsid w:val="006C5EC6"/>
    <w:rsid w:val="006D00B6"/>
    <w:rsid w:val="006D0A8F"/>
    <w:rsid w:val="006D1353"/>
    <w:rsid w:val="006D22FC"/>
    <w:rsid w:val="006D268A"/>
    <w:rsid w:val="006D4B71"/>
    <w:rsid w:val="006D5F31"/>
    <w:rsid w:val="006E2A76"/>
    <w:rsid w:val="006E3713"/>
    <w:rsid w:val="006E451C"/>
    <w:rsid w:val="006E6D27"/>
    <w:rsid w:val="006E74B8"/>
    <w:rsid w:val="006E7D40"/>
    <w:rsid w:val="006F1DB8"/>
    <w:rsid w:val="006F2027"/>
    <w:rsid w:val="006F3BE9"/>
    <w:rsid w:val="006F42CA"/>
    <w:rsid w:val="006F56D9"/>
    <w:rsid w:val="006F5754"/>
    <w:rsid w:val="006F5AEE"/>
    <w:rsid w:val="006F64A2"/>
    <w:rsid w:val="00700674"/>
    <w:rsid w:val="00701CD8"/>
    <w:rsid w:val="0070251C"/>
    <w:rsid w:val="00702899"/>
    <w:rsid w:val="00702DCE"/>
    <w:rsid w:val="007050AD"/>
    <w:rsid w:val="00707183"/>
    <w:rsid w:val="0071081A"/>
    <w:rsid w:val="00711ACC"/>
    <w:rsid w:val="00711E02"/>
    <w:rsid w:val="00714396"/>
    <w:rsid w:val="00714511"/>
    <w:rsid w:val="00714F7E"/>
    <w:rsid w:val="00715401"/>
    <w:rsid w:val="00716601"/>
    <w:rsid w:val="00716AD9"/>
    <w:rsid w:val="00716D72"/>
    <w:rsid w:val="0071783E"/>
    <w:rsid w:val="00717D0C"/>
    <w:rsid w:val="00721A2F"/>
    <w:rsid w:val="00722263"/>
    <w:rsid w:val="007223AF"/>
    <w:rsid w:val="00722519"/>
    <w:rsid w:val="00723AB8"/>
    <w:rsid w:val="007242DE"/>
    <w:rsid w:val="00724645"/>
    <w:rsid w:val="00724CBE"/>
    <w:rsid w:val="0073007A"/>
    <w:rsid w:val="00730919"/>
    <w:rsid w:val="00731833"/>
    <w:rsid w:val="00731887"/>
    <w:rsid w:val="00731F64"/>
    <w:rsid w:val="00732463"/>
    <w:rsid w:val="007342CE"/>
    <w:rsid w:val="00734E2D"/>
    <w:rsid w:val="007356CE"/>
    <w:rsid w:val="00737144"/>
    <w:rsid w:val="00737A96"/>
    <w:rsid w:val="0074041B"/>
    <w:rsid w:val="007405E6"/>
    <w:rsid w:val="0074202D"/>
    <w:rsid w:val="0074544D"/>
    <w:rsid w:val="00745EB6"/>
    <w:rsid w:val="00746CCD"/>
    <w:rsid w:val="00747707"/>
    <w:rsid w:val="007500EC"/>
    <w:rsid w:val="00751F03"/>
    <w:rsid w:val="00754FBF"/>
    <w:rsid w:val="007607E8"/>
    <w:rsid w:val="007618FF"/>
    <w:rsid w:val="0076236F"/>
    <w:rsid w:val="00762DC4"/>
    <w:rsid w:val="00764B06"/>
    <w:rsid w:val="00764FFE"/>
    <w:rsid w:val="007656C9"/>
    <w:rsid w:val="00766BD1"/>
    <w:rsid w:val="00771637"/>
    <w:rsid w:val="00772DE0"/>
    <w:rsid w:val="00776A54"/>
    <w:rsid w:val="007809C0"/>
    <w:rsid w:val="00780ABC"/>
    <w:rsid w:val="00780C92"/>
    <w:rsid w:val="00782B9F"/>
    <w:rsid w:val="007837A4"/>
    <w:rsid w:val="00783F57"/>
    <w:rsid w:val="007840E7"/>
    <w:rsid w:val="00784201"/>
    <w:rsid w:val="00786A81"/>
    <w:rsid w:val="00787354"/>
    <w:rsid w:val="0079088D"/>
    <w:rsid w:val="0079091F"/>
    <w:rsid w:val="0079327D"/>
    <w:rsid w:val="007932B4"/>
    <w:rsid w:val="0079342E"/>
    <w:rsid w:val="00794224"/>
    <w:rsid w:val="00794BFE"/>
    <w:rsid w:val="00795724"/>
    <w:rsid w:val="007971A5"/>
    <w:rsid w:val="007A1456"/>
    <w:rsid w:val="007A1B08"/>
    <w:rsid w:val="007A1F79"/>
    <w:rsid w:val="007A2A3B"/>
    <w:rsid w:val="007A3FA9"/>
    <w:rsid w:val="007A660C"/>
    <w:rsid w:val="007B053D"/>
    <w:rsid w:val="007B0E72"/>
    <w:rsid w:val="007B1254"/>
    <w:rsid w:val="007B4082"/>
    <w:rsid w:val="007B5B2D"/>
    <w:rsid w:val="007B62CB"/>
    <w:rsid w:val="007C03DF"/>
    <w:rsid w:val="007C0ADB"/>
    <w:rsid w:val="007C154A"/>
    <w:rsid w:val="007C157A"/>
    <w:rsid w:val="007C22D3"/>
    <w:rsid w:val="007C3CE5"/>
    <w:rsid w:val="007C53EA"/>
    <w:rsid w:val="007C6944"/>
    <w:rsid w:val="007C6D5D"/>
    <w:rsid w:val="007D08E3"/>
    <w:rsid w:val="007D164C"/>
    <w:rsid w:val="007D22CA"/>
    <w:rsid w:val="007D26A4"/>
    <w:rsid w:val="007D2B64"/>
    <w:rsid w:val="007D2EA4"/>
    <w:rsid w:val="007D4D98"/>
    <w:rsid w:val="007D539D"/>
    <w:rsid w:val="007D5451"/>
    <w:rsid w:val="007D57A3"/>
    <w:rsid w:val="007D6EFC"/>
    <w:rsid w:val="007D75F3"/>
    <w:rsid w:val="007E028F"/>
    <w:rsid w:val="007E0DB5"/>
    <w:rsid w:val="007E2570"/>
    <w:rsid w:val="007E3147"/>
    <w:rsid w:val="007E4158"/>
    <w:rsid w:val="007E4776"/>
    <w:rsid w:val="007E4811"/>
    <w:rsid w:val="007E6720"/>
    <w:rsid w:val="007E686A"/>
    <w:rsid w:val="007E68FB"/>
    <w:rsid w:val="007E6C4C"/>
    <w:rsid w:val="007E7245"/>
    <w:rsid w:val="007F206D"/>
    <w:rsid w:val="007F2205"/>
    <w:rsid w:val="007F2253"/>
    <w:rsid w:val="007F295D"/>
    <w:rsid w:val="007F483D"/>
    <w:rsid w:val="007F5A05"/>
    <w:rsid w:val="007F6EC5"/>
    <w:rsid w:val="00801489"/>
    <w:rsid w:val="00802A58"/>
    <w:rsid w:val="00802C3F"/>
    <w:rsid w:val="008038C1"/>
    <w:rsid w:val="00805366"/>
    <w:rsid w:val="00805495"/>
    <w:rsid w:val="00805A9F"/>
    <w:rsid w:val="00805C7D"/>
    <w:rsid w:val="00806778"/>
    <w:rsid w:val="0080705D"/>
    <w:rsid w:val="00807F6C"/>
    <w:rsid w:val="0081136E"/>
    <w:rsid w:val="008118C3"/>
    <w:rsid w:val="008119A1"/>
    <w:rsid w:val="0081400A"/>
    <w:rsid w:val="008168C1"/>
    <w:rsid w:val="008239EE"/>
    <w:rsid w:val="00826CFE"/>
    <w:rsid w:val="00830F5E"/>
    <w:rsid w:val="008315D3"/>
    <w:rsid w:val="008348D3"/>
    <w:rsid w:val="008357A2"/>
    <w:rsid w:val="00836534"/>
    <w:rsid w:val="008367A7"/>
    <w:rsid w:val="00836D89"/>
    <w:rsid w:val="00837029"/>
    <w:rsid w:val="00837F58"/>
    <w:rsid w:val="00841833"/>
    <w:rsid w:val="00841E3E"/>
    <w:rsid w:val="008426BB"/>
    <w:rsid w:val="00843529"/>
    <w:rsid w:val="00844BEA"/>
    <w:rsid w:val="00845FF2"/>
    <w:rsid w:val="0084641B"/>
    <w:rsid w:val="00846D1C"/>
    <w:rsid w:val="0084719E"/>
    <w:rsid w:val="00850165"/>
    <w:rsid w:val="00851EC5"/>
    <w:rsid w:val="008535A5"/>
    <w:rsid w:val="00853864"/>
    <w:rsid w:val="0085409C"/>
    <w:rsid w:val="008555CD"/>
    <w:rsid w:val="00856BD8"/>
    <w:rsid w:val="00857D5F"/>
    <w:rsid w:val="00860A37"/>
    <w:rsid w:val="00860F26"/>
    <w:rsid w:val="00861F13"/>
    <w:rsid w:val="00864928"/>
    <w:rsid w:val="00866B54"/>
    <w:rsid w:val="00866C0F"/>
    <w:rsid w:val="00870EA7"/>
    <w:rsid w:val="00871850"/>
    <w:rsid w:val="008720E4"/>
    <w:rsid w:val="00874D47"/>
    <w:rsid w:val="0087591A"/>
    <w:rsid w:val="008764BC"/>
    <w:rsid w:val="008773D9"/>
    <w:rsid w:val="00877F86"/>
    <w:rsid w:val="008807DE"/>
    <w:rsid w:val="00881783"/>
    <w:rsid w:val="00881B0E"/>
    <w:rsid w:val="00882BC0"/>
    <w:rsid w:val="00882CDD"/>
    <w:rsid w:val="00884620"/>
    <w:rsid w:val="008876BF"/>
    <w:rsid w:val="00887A8F"/>
    <w:rsid w:val="0089042D"/>
    <w:rsid w:val="00890EFE"/>
    <w:rsid w:val="008918AB"/>
    <w:rsid w:val="0089308A"/>
    <w:rsid w:val="00893362"/>
    <w:rsid w:val="008947F9"/>
    <w:rsid w:val="008979AA"/>
    <w:rsid w:val="008A0C42"/>
    <w:rsid w:val="008A5EA6"/>
    <w:rsid w:val="008A5F29"/>
    <w:rsid w:val="008A7AF1"/>
    <w:rsid w:val="008B0E41"/>
    <w:rsid w:val="008B6555"/>
    <w:rsid w:val="008C1914"/>
    <w:rsid w:val="008C62FA"/>
    <w:rsid w:val="008C6AF1"/>
    <w:rsid w:val="008C7B3E"/>
    <w:rsid w:val="008D08C0"/>
    <w:rsid w:val="008D144F"/>
    <w:rsid w:val="008D197F"/>
    <w:rsid w:val="008D4BE6"/>
    <w:rsid w:val="008D5A58"/>
    <w:rsid w:val="008D72E3"/>
    <w:rsid w:val="008D7DB7"/>
    <w:rsid w:val="008E04D2"/>
    <w:rsid w:val="008E25FA"/>
    <w:rsid w:val="008E2687"/>
    <w:rsid w:val="008E2DF7"/>
    <w:rsid w:val="008E64BF"/>
    <w:rsid w:val="008E6B0D"/>
    <w:rsid w:val="008E7738"/>
    <w:rsid w:val="008F313F"/>
    <w:rsid w:val="008F3145"/>
    <w:rsid w:val="008F347F"/>
    <w:rsid w:val="008F49C3"/>
    <w:rsid w:val="008F5218"/>
    <w:rsid w:val="008F5B43"/>
    <w:rsid w:val="008F5C95"/>
    <w:rsid w:val="008F73A3"/>
    <w:rsid w:val="00900C3B"/>
    <w:rsid w:val="009017AC"/>
    <w:rsid w:val="00905074"/>
    <w:rsid w:val="00905547"/>
    <w:rsid w:val="00906741"/>
    <w:rsid w:val="009072BF"/>
    <w:rsid w:val="00907F47"/>
    <w:rsid w:val="009104A7"/>
    <w:rsid w:val="00910E97"/>
    <w:rsid w:val="00911B89"/>
    <w:rsid w:val="00912CA1"/>
    <w:rsid w:val="00913C20"/>
    <w:rsid w:val="00914439"/>
    <w:rsid w:val="00914A7C"/>
    <w:rsid w:val="00920532"/>
    <w:rsid w:val="0092625D"/>
    <w:rsid w:val="0092658C"/>
    <w:rsid w:val="0093186A"/>
    <w:rsid w:val="00932867"/>
    <w:rsid w:val="00933CAB"/>
    <w:rsid w:val="009342DB"/>
    <w:rsid w:val="00935874"/>
    <w:rsid w:val="0093613A"/>
    <w:rsid w:val="00945015"/>
    <w:rsid w:val="0095044F"/>
    <w:rsid w:val="00951A89"/>
    <w:rsid w:val="00953046"/>
    <w:rsid w:val="009548A9"/>
    <w:rsid w:val="00954DAD"/>
    <w:rsid w:val="00955030"/>
    <w:rsid w:val="00955A97"/>
    <w:rsid w:val="00956B56"/>
    <w:rsid w:val="0095719F"/>
    <w:rsid w:val="0096027E"/>
    <w:rsid w:val="00960646"/>
    <w:rsid w:val="00962477"/>
    <w:rsid w:val="009631D7"/>
    <w:rsid w:val="00963864"/>
    <w:rsid w:val="00963C43"/>
    <w:rsid w:val="009644B9"/>
    <w:rsid w:val="00965A41"/>
    <w:rsid w:val="00965B82"/>
    <w:rsid w:val="00970136"/>
    <w:rsid w:val="00970B6B"/>
    <w:rsid w:val="00971D29"/>
    <w:rsid w:val="0097393D"/>
    <w:rsid w:val="009740DC"/>
    <w:rsid w:val="00974978"/>
    <w:rsid w:val="009753D5"/>
    <w:rsid w:val="00977D4A"/>
    <w:rsid w:val="00977EC1"/>
    <w:rsid w:val="0098024D"/>
    <w:rsid w:val="00981050"/>
    <w:rsid w:val="009830F3"/>
    <w:rsid w:val="00983735"/>
    <w:rsid w:val="009848B0"/>
    <w:rsid w:val="00985B55"/>
    <w:rsid w:val="009862A5"/>
    <w:rsid w:val="00986532"/>
    <w:rsid w:val="0098685F"/>
    <w:rsid w:val="0098723D"/>
    <w:rsid w:val="00993E50"/>
    <w:rsid w:val="00995256"/>
    <w:rsid w:val="009959B1"/>
    <w:rsid w:val="009961CA"/>
    <w:rsid w:val="00997B21"/>
    <w:rsid w:val="009A1A7B"/>
    <w:rsid w:val="009A550A"/>
    <w:rsid w:val="009A6405"/>
    <w:rsid w:val="009A6713"/>
    <w:rsid w:val="009A7D81"/>
    <w:rsid w:val="009B00EC"/>
    <w:rsid w:val="009B024B"/>
    <w:rsid w:val="009B1D4A"/>
    <w:rsid w:val="009B3177"/>
    <w:rsid w:val="009B3202"/>
    <w:rsid w:val="009B3A13"/>
    <w:rsid w:val="009B6A40"/>
    <w:rsid w:val="009B7685"/>
    <w:rsid w:val="009C24AC"/>
    <w:rsid w:val="009C533F"/>
    <w:rsid w:val="009C5C9F"/>
    <w:rsid w:val="009C6487"/>
    <w:rsid w:val="009C6C70"/>
    <w:rsid w:val="009C7748"/>
    <w:rsid w:val="009D02ED"/>
    <w:rsid w:val="009D06C6"/>
    <w:rsid w:val="009D0A81"/>
    <w:rsid w:val="009D336D"/>
    <w:rsid w:val="009D4858"/>
    <w:rsid w:val="009D5164"/>
    <w:rsid w:val="009D7D2E"/>
    <w:rsid w:val="009E2810"/>
    <w:rsid w:val="009E2FB4"/>
    <w:rsid w:val="009E5160"/>
    <w:rsid w:val="009E54B6"/>
    <w:rsid w:val="009E6659"/>
    <w:rsid w:val="009E70A5"/>
    <w:rsid w:val="009E7C20"/>
    <w:rsid w:val="009F0714"/>
    <w:rsid w:val="009F19CB"/>
    <w:rsid w:val="009F224C"/>
    <w:rsid w:val="009F2D22"/>
    <w:rsid w:val="009F2EA4"/>
    <w:rsid w:val="009F4F4D"/>
    <w:rsid w:val="009F6B5E"/>
    <w:rsid w:val="009F6CBD"/>
    <w:rsid w:val="009F6D9B"/>
    <w:rsid w:val="009F722A"/>
    <w:rsid w:val="00A0021C"/>
    <w:rsid w:val="00A02345"/>
    <w:rsid w:val="00A041E6"/>
    <w:rsid w:val="00A0458F"/>
    <w:rsid w:val="00A053EA"/>
    <w:rsid w:val="00A06E17"/>
    <w:rsid w:val="00A0753C"/>
    <w:rsid w:val="00A076CA"/>
    <w:rsid w:val="00A1042E"/>
    <w:rsid w:val="00A11227"/>
    <w:rsid w:val="00A113FE"/>
    <w:rsid w:val="00A11D73"/>
    <w:rsid w:val="00A130DA"/>
    <w:rsid w:val="00A135D7"/>
    <w:rsid w:val="00A173D6"/>
    <w:rsid w:val="00A17762"/>
    <w:rsid w:val="00A22DC3"/>
    <w:rsid w:val="00A2553C"/>
    <w:rsid w:val="00A25D4B"/>
    <w:rsid w:val="00A2632A"/>
    <w:rsid w:val="00A27230"/>
    <w:rsid w:val="00A323FF"/>
    <w:rsid w:val="00A34B33"/>
    <w:rsid w:val="00A35D9A"/>
    <w:rsid w:val="00A37E67"/>
    <w:rsid w:val="00A40C0F"/>
    <w:rsid w:val="00A43CBE"/>
    <w:rsid w:val="00A45054"/>
    <w:rsid w:val="00A459E3"/>
    <w:rsid w:val="00A465D8"/>
    <w:rsid w:val="00A4724D"/>
    <w:rsid w:val="00A47A9C"/>
    <w:rsid w:val="00A514F0"/>
    <w:rsid w:val="00A522BE"/>
    <w:rsid w:val="00A52773"/>
    <w:rsid w:val="00A52B59"/>
    <w:rsid w:val="00A54203"/>
    <w:rsid w:val="00A544E0"/>
    <w:rsid w:val="00A547A2"/>
    <w:rsid w:val="00A57612"/>
    <w:rsid w:val="00A6038A"/>
    <w:rsid w:val="00A60394"/>
    <w:rsid w:val="00A62619"/>
    <w:rsid w:val="00A639C5"/>
    <w:rsid w:val="00A63D44"/>
    <w:rsid w:val="00A67C47"/>
    <w:rsid w:val="00A760CB"/>
    <w:rsid w:val="00A76231"/>
    <w:rsid w:val="00A8072C"/>
    <w:rsid w:val="00A810E8"/>
    <w:rsid w:val="00A82384"/>
    <w:rsid w:val="00A8338D"/>
    <w:rsid w:val="00A83F22"/>
    <w:rsid w:val="00A866D0"/>
    <w:rsid w:val="00A86A1E"/>
    <w:rsid w:val="00A876E7"/>
    <w:rsid w:val="00A91FE9"/>
    <w:rsid w:val="00A92637"/>
    <w:rsid w:val="00A9390D"/>
    <w:rsid w:val="00A94087"/>
    <w:rsid w:val="00A95A27"/>
    <w:rsid w:val="00A96A99"/>
    <w:rsid w:val="00AA03B4"/>
    <w:rsid w:val="00AA2A48"/>
    <w:rsid w:val="00AA2D01"/>
    <w:rsid w:val="00AA3ACF"/>
    <w:rsid w:val="00AA48FE"/>
    <w:rsid w:val="00AB18BB"/>
    <w:rsid w:val="00AB2F52"/>
    <w:rsid w:val="00AB3522"/>
    <w:rsid w:val="00AB4EDB"/>
    <w:rsid w:val="00AB5EF3"/>
    <w:rsid w:val="00AB6172"/>
    <w:rsid w:val="00AB7BF5"/>
    <w:rsid w:val="00AC05B6"/>
    <w:rsid w:val="00AC126F"/>
    <w:rsid w:val="00AC12AD"/>
    <w:rsid w:val="00AC15C6"/>
    <w:rsid w:val="00AC27BF"/>
    <w:rsid w:val="00AC51F8"/>
    <w:rsid w:val="00AD14D7"/>
    <w:rsid w:val="00AD3BFB"/>
    <w:rsid w:val="00AD48F9"/>
    <w:rsid w:val="00AE069E"/>
    <w:rsid w:val="00AE1786"/>
    <w:rsid w:val="00AE2267"/>
    <w:rsid w:val="00AE2384"/>
    <w:rsid w:val="00AE27E2"/>
    <w:rsid w:val="00AE32F8"/>
    <w:rsid w:val="00AE5E8E"/>
    <w:rsid w:val="00AF0228"/>
    <w:rsid w:val="00AF19D0"/>
    <w:rsid w:val="00AF1C7C"/>
    <w:rsid w:val="00AF2832"/>
    <w:rsid w:val="00AF31EF"/>
    <w:rsid w:val="00AF4731"/>
    <w:rsid w:val="00AF597F"/>
    <w:rsid w:val="00AF5D77"/>
    <w:rsid w:val="00AF7DD9"/>
    <w:rsid w:val="00AF7FAC"/>
    <w:rsid w:val="00B025BF"/>
    <w:rsid w:val="00B02AA1"/>
    <w:rsid w:val="00B04771"/>
    <w:rsid w:val="00B0578D"/>
    <w:rsid w:val="00B06739"/>
    <w:rsid w:val="00B06C20"/>
    <w:rsid w:val="00B106CC"/>
    <w:rsid w:val="00B10BC5"/>
    <w:rsid w:val="00B124F6"/>
    <w:rsid w:val="00B14DBF"/>
    <w:rsid w:val="00B178C7"/>
    <w:rsid w:val="00B30647"/>
    <w:rsid w:val="00B313A0"/>
    <w:rsid w:val="00B313A9"/>
    <w:rsid w:val="00B31D86"/>
    <w:rsid w:val="00B3273E"/>
    <w:rsid w:val="00B32885"/>
    <w:rsid w:val="00B33036"/>
    <w:rsid w:val="00B3550B"/>
    <w:rsid w:val="00B36EF9"/>
    <w:rsid w:val="00B4005D"/>
    <w:rsid w:val="00B400F5"/>
    <w:rsid w:val="00B421AE"/>
    <w:rsid w:val="00B427F9"/>
    <w:rsid w:val="00B437A2"/>
    <w:rsid w:val="00B44E9C"/>
    <w:rsid w:val="00B476CC"/>
    <w:rsid w:val="00B50103"/>
    <w:rsid w:val="00B51BD5"/>
    <w:rsid w:val="00B56183"/>
    <w:rsid w:val="00B567D4"/>
    <w:rsid w:val="00B574C8"/>
    <w:rsid w:val="00B60A93"/>
    <w:rsid w:val="00B60F3C"/>
    <w:rsid w:val="00B61101"/>
    <w:rsid w:val="00B61876"/>
    <w:rsid w:val="00B624B0"/>
    <w:rsid w:val="00B63951"/>
    <w:rsid w:val="00B66BEA"/>
    <w:rsid w:val="00B67AE3"/>
    <w:rsid w:val="00B72D85"/>
    <w:rsid w:val="00B740FD"/>
    <w:rsid w:val="00B744FF"/>
    <w:rsid w:val="00B775DB"/>
    <w:rsid w:val="00B81021"/>
    <w:rsid w:val="00B81168"/>
    <w:rsid w:val="00B81E97"/>
    <w:rsid w:val="00B81F58"/>
    <w:rsid w:val="00B81FA8"/>
    <w:rsid w:val="00B83363"/>
    <w:rsid w:val="00B84810"/>
    <w:rsid w:val="00B86D30"/>
    <w:rsid w:val="00B90FCC"/>
    <w:rsid w:val="00B91C5F"/>
    <w:rsid w:val="00B92090"/>
    <w:rsid w:val="00B92A78"/>
    <w:rsid w:val="00B9384E"/>
    <w:rsid w:val="00B93EE0"/>
    <w:rsid w:val="00B9791A"/>
    <w:rsid w:val="00BA02B8"/>
    <w:rsid w:val="00BA1838"/>
    <w:rsid w:val="00BA3468"/>
    <w:rsid w:val="00BA4148"/>
    <w:rsid w:val="00BA6B13"/>
    <w:rsid w:val="00BB0BE1"/>
    <w:rsid w:val="00BB1838"/>
    <w:rsid w:val="00BB197F"/>
    <w:rsid w:val="00BB1E1C"/>
    <w:rsid w:val="00BB1F1A"/>
    <w:rsid w:val="00BB498B"/>
    <w:rsid w:val="00BB5790"/>
    <w:rsid w:val="00BB6B46"/>
    <w:rsid w:val="00BC0A3B"/>
    <w:rsid w:val="00BC3102"/>
    <w:rsid w:val="00BC5514"/>
    <w:rsid w:val="00BC72B9"/>
    <w:rsid w:val="00BD32A0"/>
    <w:rsid w:val="00BD678D"/>
    <w:rsid w:val="00BD788A"/>
    <w:rsid w:val="00BD7D28"/>
    <w:rsid w:val="00BE041B"/>
    <w:rsid w:val="00BE05EF"/>
    <w:rsid w:val="00BE09DD"/>
    <w:rsid w:val="00BE0B19"/>
    <w:rsid w:val="00BE201B"/>
    <w:rsid w:val="00BE415D"/>
    <w:rsid w:val="00BE4EA8"/>
    <w:rsid w:val="00BE6924"/>
    <w:rsid w:val="00BE6AC9"/>
    <w:rsid w:val="00BF027A"/>
    <w:rsid w:val="00BF0321"/>
    <w:rsid w:val="00BF11A8"/>
    <w:rsid w:val="00BF4129"/>
    <w:rsid w:val="00BF59CE"/>
    <w:rsid w:val="00BF5B80"/>
    <w:rsid w:val="00C014EA"/>
    <w:rsid w:val="00C01AE0"/>
    <w:rsid w:val="00C02391"/>
    <w:rsid w:val="00C03EE2"/>
    <w:rsid w:val="00C0621F"/>
    <w:rsid w:val="00C0774F"/>
    <w:rsid w:val="00C1105B"/>
    <w:rsid w:val="00C11D3E"/>
    <w:rsid w:val="00C12C91"/>
    <w:rsid w:val="00C12D50"/>
    <w:rsid w:val="00C150D9"/>
    <w:rsid w:val="00C166A3"/>
    <w:rsid w:val="00C16C66"/>
    <w:rsid w:val="00C175A0"/>
    <w:rsid w:val="00C17F18"/>
    <w:rsid w:val="00C20F49"/>
    <w:rsid w:val="00C22811"/>
    <w:rsid w:val="00C25EA4"/>
    <w:rsid w:val="00C2795C"/>
    <w:rsid w:val="00C3331C"/>
    <w:rsid w:val="00C3658F"/>
    <w:rsid w:val="00C36CFC"/>
    <w:rsid w:val="00C40222"/>
    <w:rsid w:val="00C40B7E"/>
    <w:rsid w:val="00C410A7"/>
    <w:rsid w:val="00C416E4"/>
    <w:rsid w:val="00C44256"/>
    <w:rsid w:val="00C451FD"/>
    <w:rsid w:val="00C4646E"/>
    <w:rsid w:val="00C46C82"/>
    <w:rsid w:val="00C52AA2"/>
    <w:rsid w:val="00C5325B"/>
    <w:rsid w:val="00C56329"/>
    <w:rsid w:val="00C5638B"/>
    <w:rsid w:val="00C6028D"/>
    <w:rsid w:val="00C6173A"/>
    <w:rsid w:val="00C621D5"/>
    <w:rsid w:val="00C62326"/>
    <w:rsid w:val="00C64F57"/>
    <w:rsid w:val="00C679E6"/>
    <w:rsid w:val="00C67D9B"/>
    <w:rsid w:val="00C71849"/>
    <w:rsid w:val="00C7373B"/>
    <w:rsid w:val="00C815BC"/>
    <w:rsid w:val="00C832CF"/>
    <w:rsid w:val="00C864B1"/>
    <w:rsid w:val="00C87463"/>
    <w:rsid w:val="00C877D3"/>
    <w:rsid w:val="00C90676"/>
    <w:rsid w:val="00C91347"/>
    <w:rsid w:val="00C91AA8"/>
    <w:rsid w:val="00C928A8"/>
    <w:rsid w:val="00C929B0"/>
    <w:rsid w:val="00C93AE8"/>
    <w:rsid w:val="00C9494B"/>
    <w:rsid w:val="00C95A09"/>
    <w:rsid w:val="00C96120"/>
    <w:rsid w:val="00C96366"/>
    <w:rsid w:val="00C96488"/>
    <w:rsid w:val="00C966CB"/>
    <w:rsid w:val="00C9745D"/>
    <w:rsid w:val="00C97D74"/>
    <w:rsid w:val="00CA1F36"/>
    <w:rsid w:val="00CA3113"/>
    <w:rsid w:val="00CA5B1F"/>
    <w:rsid w:val="00CA5E50"/>
    <w:rsid w:val="00CA61E0"/>
    <w:rsid w:val="00CA6BE1"/>
    <w:rsid w:val="00CA7AEB"/>
    <w:rsid w:val="00CA7EE4"/>
    <w:rsid w:val="00CB159E"/>
    <w:rsid w:val="00CB1BAC"/>
    <w:rsid w:val="00CB3D6B"/>
    <w:rsid w:val="00CB51A0"/>
    <w:rsid w:val="00CB5561"/>
    <w:rsid w:val="00CB5687"/>
    <w:rsid w:val="00CB5AEC"/>
    <w:rsid w:val="00CB78D1"/>
    <w:rsid w:val="00CB7D59"/>
    <w:rsid w:val="00CC0F4A"/>
    <w:rsid w:val="00CC1924"/>
    <w:rsid w:val="00CC1990"/>
    <w:rsid w:val="00CC21C0"/>
    <w:rsid w:val="00CC2B80"/>
    <w:rsid w:val="00CC3886"/>
    <w:rsid w:val="00CC4597"/>
    <w:rsid w:val="00CC479F"/>
    <w:rsid w:val="00CC4FD7"/>
    <w:rsid w:val="00CC5E35"/>
    <w:rsid w:val="00CC6EBB"/>
    <w:rsid w:val="00CD4B0A"/>
    <w:rsid w:val="00CD577F"/>
    <w:rsid w:val="00CD5C39"/>
    <w:rsid w:val="00CD7526"/>
    <w:rsid w:val="00CE00CF"/>
    <w:rsid w:val="00CE0A0C"/>
    <w:rsid w:val="00CE2721"/>
    <w:rsid w:val="00CE3A85"/>
    <w:rsid w:val="00CE50D4"/>
    <w:rsid w:val="00CE638E"/>
    <w:rsid w:val="00CE719A"/>
    <w:rsid w:val="00CF0313"/>
    <w:rsid w:val="00CF1B4D"/>
    <w:rsid w:val="00CF5049"/>
    <w:rsid w:val="00CF5822"/>
    <w:rsid w:val="00CF62F6"/>
    <w:rsid w:val="00CF630B"/>
    <w:rsid w:val="00CF6321"/>
    <w:rsid w:val="00CF6AB1"/>
    <w:rsid w:val="00CF768E"/>
    <w:rsid w:val="00D03EE9"/>
    <w:rsid w:val="00D04196"/>
    <w:rsid w:val="00D06682"/>
    <w:rsid w:val="00D07504"/>
    <w:rsid w:val="00D105D3"/>
    <w:rsid w:val="00D1084A"/>
    <w:rsid w:val="00D10BC8"/>
    <w:rsid w:val="00D1163B"/>
    <w:rsid w:val="00D11BCF"/>
    <w:rsid w:val="00D126FD"/>
    <w:rsid w:val="00D1339D"/>
    <w:rsid w:val="00D14C93"/>
    <w:rsid w:val="00D16E85"/>
    <w:rsid w:val="00D17877"/>
    <w:rsid w:val="00D2088B"/>
    <w:rsid w:val="00D22838"/>
    <w:rsid w:val="00D24568"/>
    <w:rsid w:val="00D3004F"/>
    <w:rsid w:val="00D30AA5"/>
    <w:rsid w:val="00D328FC"/>
    <w:rsid w:val="00D32B60"/>
    <w:rsid w:val="00D3377E"/>
    <w:rsid w:val="00D33A5C"/>
    <w:rsid w:val="00D344C9"/>
    <w:rsid w:val="00D345FF"/>
    <w:rsid w:val="00D34BA1"/>
    <w:rsid w:val="00D3527A"/>
    <w:rsid w:val="00D3572E"/>
    <w:rsid w:val="00D35FC8"/>
    <w:rsid w:val="00D37467"/>
    <w:rsid w:val="00D37AB4"/>
    <w:rsid w:val="00D37B81"/>
    <w:rsid w:val="00D408D4"/>
    <w:rsid w:val="00D43077"/>
    <w:rsid w:val="00D43461"/>
    <w:rsid w:val="00D44172"/>
    <w:rsid w:val="00D45A48"/>
    <w:rsid w:val="00D5017C"/>
    <w:rsid w:val="00D5134A"/>
    <w:rsid w:val="00D51811"/>
    <w:rsid w:val="00D529ED"/>
    <w:rsid w:val="00D52ABC"/>
    <w:rsid w:val="00D52D3A"/>
    <w:rsid w:val="00D53642"/>
    <w:rsid w:val="00D53B4F"/>
    <w:rsid w:val="00D53BBA"/>
    <w:rsid w:val="00D541D5"/>
    <w:rsid w:val="00D54E15"/>
    <w:rsid w:val="00D56C11"/>
    <w:rsid w:val="00D57A93"/>
    <w:rsid w:val="00D608D3"/>
    <w:rsid w:val="00D6194D"/>
    <w:rsid w:val="00D64337"/>
    <w:rsid w:val="00D65819"/>
    <w:rsid w:val="00D658DA"/>
    <w:rsid w:val="00D671B1"/>
    <w:rsid w:val="00D74170"/>
    <w:rsid w:val="00D770D9"/>
    <w:rsid w:val="00D77189"/>
    <w:rsid w:val="00D779C0"/>
    <w:rsid w:val="00D80D7A"/>
    <w:rsid w:val="00D80E2B"/>
    <w:rsid w:val="00D81193"/>
    <w:rsid w:val="00D813F9"/>
    <w:rsid w:val="00D81701"/>
    <w:rsid w:val="00D83865"/>
    <w:rsid w:val="00D83922"/>
    <w:rsid w:val="00D85702"/>
    <w:rsid w:val="00D870AE"/>
    <w:rsid w:val="00D877BF"/>
    <w:rsid w:val="00D907D2"/>
    <w:rsid w:val="00D90FB3"/>
    <w:rsid w:val="00D91635"/>
    <w:rsid w:val="00D91BE1"/>
    <w:rsid w:val="00D93189"/>
    <w:rsid w:val="00D93DC4"/>
    <w:rsid w:val="00D94F92"/>
    <w:rsid w:val="00D96426"/>
    <w:rsid w:val="00D9674D"/>
    <w:rsid w:val="00D97121"/>
    <w:rsid w:val="00D9722F"/>
    <w:rsid w:val="00DA3076"/>
    <w:rsid w:val="00DA368D"/>
    <w:rsid w:val="00DA39E2"/>
    <w:rsid w:val="00DA3D00"/>
    <w:rsid w:val="00DA3FC9"/>
    <w:rsid w:val="00DA6608"/>
    <w:rsid w:val="00DA6E6F"/>
    <w:rsid w:val="00DB0C25"/>
    <w:rsid w:val="00DB256A"/>
    <w:rsid w:val="00DB2C3C"/>
    <w:rsid w:val="00DB2C8C"/>
    <w:rsid w:val="00DB2D34"/>
    <w:rsid w:val="00DB4750"/>
    <w:rsid w:val="00DB494C"/>
    <w:rsid w:val="00DB7079"/>
    <w:rsid w:val="00DB71A6"/>
    <w:rsid w:val="00DB72CB"/>
    <w:rsid w:val="00DC147F"/>
    <w:rsid w:val="00DC2853"/>
    <w:rsid w:val="00DC2895"/>
    <w:rsid w:val="00DC2EF4"/>
    <w:rsid w:val="00DC3751"/>
    <w:rsid w:val="00DC3A04"/>
    <w:rsid w:val="00DC47EE"/>
    <w:rsid w:val="00DC4AF0"/>
    <w:rsid w:val="00DC5D21"/>
    <w:rsid w:val="00DC626F"/>
    <w:rsid w:val="00DC635D"/>
    <w:rsid w:val="00DC6671"/>
    <w:rsid w:val="00DC6E7E"/>
    <w:rsid w:val="00DC7CF4"/>
    <w:rsid w:val="00DD2126"/>
    <w:rsid w:val="00DD26C2"/>
    <w:rsid w:val="00DD2FF7"/>
    <w:rsid w:val="00DD3D28"/>
    <w:rsid w:val="00DE02AC"/>
    <w:rsid w:val="00DE11CF"/>
    <w:rsid w:val="00DE209C"/>
    <w:rsid w:val="00DE2AEF"/>
    <w:rsid w:val="00DE5400"/>
    <w:rsid w:val="00DE7539"/>
    <w:rsid w:val="00DF0178"/>
    <w:rsid w:val="00DF1111"/>
    <w:rsid w:val="00DF14C7"/>
    <w:rsid w:val="00DF32DC"/>
    <w:rsid w:val="00DF462E"/>
    <w:rsid w:val="00DF4DAB"/>
    <w:rsid w:val="00DF55D1"/>
    <w:rsid w:val="00DF7022"/>
    <w:rsid w:val="00DF7CA8"/>
    <w:rsid w:val="00E01E14"/>
    <w:rsid w:val="00E0381F"/>
    <w:rsid w:val="00E039AD"/>
    <w:rsid w:val="00E0424B"/>
    <w:rsid w:val="00E045D6"/>
    <w:rsid w:val="00E05D70"/>
    <w:rsid w:val="00E064D6"/>
    <w:rsid w:val="00E070A6"/>
    <w:rsid w:val="00E10D91"/>
    <w:rsid w:val="00E1235E"/>
    <w:rsid w:val="00E14126"/>
    <w:rsid w:val="00E14D01"/>
    <w:rsid w:val="00E17BD6"/>
    <w:rsid w:val="00E20A71"/>
    <w:rsid w:val="00E2197B"/>
    <w:rsid w:val="00E21FE3"/>
    <w:rsid w:val="00E22F73"/>
    <w:rsid w:val="00E2310B"/>
    <w:rsid w:val="00E233B7"/>
    <w:rsid w:val="00E24B3B"/>
    <w:rsid w:val="00E24F90"/>
    <w:rsid w:val="00E252E7"/>
    <w:rsid w:val="00E25EC0"/>
    <w:rsid w:val="00E27568"/>
    <w:rsid w:val="00E30D88"/>
    <w:rsid w:val="00E313C7"/>
    <w:rsid w:val="00E314B6"/>
    <w:rsid w:val="00E32E17"/>
    <w:rsid w:val="00E33508"/>
    <w:rsid w:val="00E44054"/>
    <w:rsid w:val="00E44371"/>
    <w:rsid w:val="00E4625A"/>
    <w:rsid w:val="00E47822"/>
    <w:rsid w:val="00E52671"/>
    <w:rsid w:val="00E52926"/>
    <w:rsid w:val="00E551CF"/>
    <w:rsid w:val="00E577CE"/>
    <w:rsid w:val="00E57E48"/>
    <w:rsid w:val="00E632DD"/>
    <w:rsid w:val="00E63B32"/>
    <w:rsid w:val="00E65365"/>
    <w:rsid w:val="00E6555E"/>
    <w:rsid w:val="00E66A69"/>
    <w:rsid w:val="00E67495"/>
    <w:rsid w:val="00E71E5D"/>
    <w:rsid w:val="00E72625"/>
    <w:rsid w:val="00E72A74"/>
    <w:rsid w:val="00E72E6E"/>
    <w:rsid w:val="00E734AA"/>
    <w:rsid w:val="00E74C2E"/>
    <w:rsid w:val="00E751FF"/>
    <w:rsid w:val="00E75EAC"/>
    <w:rsid w:val="00E76013"/>
    <w:rsid w:val="00E7769D"/>
    <w:rsid w:val="00E779EF"/>
    <w:rsid w:val="00E77C5F"/>
    <w:rsid w:val="00E80332"/>
    <w:rsid w:val="00E80CC1"/>
    <w:rsid w:val="00E834B7"/>
    <w:rsid w:val="00E8617E"/>
    <w:rsid w:val="00E869D7"/>
    <w:rsid w:val="00E8737B"/>
    <w:rsid w:val="00E936AC"/>
    <w:rsid w:val="00E9544A"/>
    <w:rsid w:val="00E96517"/>
    <w:rsid w:val="00EA1E8E"/>
    <w:rsid w:val="00EA5FA0"/>
    <w:rsid w:val="00EA7A67"/>
    <w:rsid w:val="00EA7CB2"/>
    <w:rsid w:val="00EB4601"/>
    <w:rsid w:val="00EB51F5"/>
    <w:rsid w:val="00EB5B02"/>
    <w:rsid w:val="00EB6D57"/>
    <w:rsid w:val="00EB7004"/>
    <w:rsid w:val="00EB7ECB"/>
    <w:rsid w:val="00EC02E0"/>
    <w:rsid w:val="00EC0C81"/>
    <w:rsid w:val="00EC2452"/>
    <w:rsid w:val="00EC356F"/>
    <w:rsid w:val="00EC4666"/>
    <w:rsid w:val="00EC54D1"/>
    <w:rsid w:val="00EC65D9"/>
    <w:rsid w:val="00EC6691"/>
    <w:rsid w:val="00EC7749"/>
    <w:rsid w:val="00EC7878"/>
    <w:rsid w:val="00ED04CF"/>
    <w:rsid w:val="00ED2BAC"/>
    <w:rsid w:val="00ED37F6"/>
    <w:rsid w:val="00ED7090"/>
    <w:rsid w:val="00EE19C8"/>
    <w:rsid w:val="00EE1C19"/>
    <w:rsid w:val="00EE1F48"/>
    <w:rsid w:val="00EE3548"/>
    <w:rsid w:val="00EE3BC8"/>
    <w:rsid w:val="00EE485A"/>
    <w:rsid w:val="00EE4866"/>
    <w:rsid w:val="00EE70F0"/>
    <w:rsid w:val="00EE7544"/>
    <w:rsid w:val="00EF1951"/>
    <w:rsid w:val="00EF42D1"/>
    <w:rsid w:val="00EF48C7"/>
    <w:rsid w:val="00EF48D5"/>
    <w:rsid w:val="00EF4FEC"/>
    <w:rsid w:val="00EF5183"/>
    <w:rsid w:val="00EF5467"/>
    <w:rsid w:val="00EF69EA"/>
    <w:rsid w:val="00EF7D4B"/>
    <w:rsid w:val="00F016C2"/>
    <w:rsid w:val="00F01DD7"/>
    <w:rsid w:val="00F03AF1"/>
    <w:rsid w:val="00F04884"/>
    <w:rsid w:val="00F04B89"/>
    <w:rsid w:val="00F05EF6"/>
    <w:rsid w:val="00F0698E"/>
    <w:rsid w:val="00F126AF"/>
    <w:rsid w:val="00F141ED"/>
    <w:rsid w:val="00F1482E"/>
    <w:rsid w:val="00F1507D"/>
    <w:rsid w:val="00F1732F"/>
    <w:rsid w:val="00F2097C"/>
    <w:rsid w:val="00F23306"/>
    <w:rsid w:val="00F262B2"/>
    <w:rsid w:val="00F3221D"/>
    <w:rsid w:val="00F33853"/>
    <w:rsid w:val="00F36711"/>
    <w:rsid w:val="00F418C9"/>
    <w:rsid w:val="00F42B39"/>
    <w:rsid w:val="00F42E15"/>
    <w:rsid w:val="00F43989"/>
    <w:rsid w:val="00F43FDC"/>
    <w:rsid w:val="00F4484E"/>
    <w:rsid w:val="00F45065"/>
    <w:rsid w:val="00F46991"/>
    <w:rsid w:val="00F475B7"/>
    <w:rsid w:val="00F5105D"/>
    <w:rsid w:val="00F518BC"/>
    <w:rsid w:val="00F52D54"/>
    <w:rsid w:val="00F57557"/>
    <w:rsid w:val="00F6034B"/>
    <w:rsid w:val="00F60F2E"/>
    <w:rsid w:val="00F6112D"/>
    <w:rsid w:val="00F616D1"/>
    <w:rsid w:val="00F64FF3"/>
    <w:rsid w:val="00F70165"/>
    <w:rsid w:val="00F70DA0"/>
    <w:rsid w:val="00F72563"/>
    <w:rsid w:val="00F741CD"/>
    <w:rsid w:val="00F74957"/>
    <w:rsid w:val="00F75001"/>
    <w:rsid w:val="00F76150"/>
    <w:rsid w:val="00F76A8F"/>
    <w:rsid w:val="00F7770A"/>
    <w:rsid w:val="00F80A8A"/>
    <w:rsid w:val="00F821AD"/>
    <w:rsid w:val="00F8303D"/>
    <w:rsid w:val="00F83148"/>
    <w:rsid w:val="00F843C6"/>
    <w:rsid w:val="00F849DA"/>
    <w:rsid w:val="00F8545D"/>
    <w:rsid w:val="00F869DC"/>
    <w:rsid w:val="00F877D2"/>
    <w:rsid w:val="00F906F2"/>
    <w:rsid w:val="00F92C14"/>
    <w:rsid w:val="00F94F47"/>
    <w:rsid w:val="00F958A8"/>
    <w:rsid w:val="00F96089"/>
    <w:rsid w:val="00F96305"/>
    <w:rsid w:val="00FA3189"/>
    <w:rsid w:val="00FA397C"/>
    <w:rsid w:val="00FA3BC7"/>
    <w:rsid w:val="00FA6890"/>
    <w:rsid w:val="00FB1975"/>
    <w:rsid w:val="00FB5C7E"/>
    <w:rsid w:val="00FB6231"/>
    <w:rsid w:val="00FB696E"/>
    <w:rsid w:val="00FB7854"/>
    <w:rsid w:val="00FC1091"/>
    <w:rsid w:val="00FC14E2"/>
    <w:rsid w:val="00FC3AF1"/>
    <w:rsid w:val="00FC5C59"/>
    <w:rsid w:val="00FC5D3D"/>
    <w:rsid w:val="00FC677F"/>
    <w:rsid w:val="00FC7EA2"/>
    <w:rsid w:val="00FD057A"/>
    <w:rsid w:val="00FD0627"/>
    <w:rsid w:val="00FD199D"/>
    <w:rsid w:val="00FD1A49"/>
    <w:rsid w:val="00FD2145"/>
    <w:rsid w:val="00FD357A"/>
    <w:rsid w:val="00FD47D7"/>
    <w:rsid w:val="00FD4C18"/>
    <w:rsid w:val="00FD500B"/>
    <w:rsid w:val="00FD5138"/>
    <w:rsid w:val="00FD5E3E"/>
    <w:rsid w:val="00FD5F0B"/>
    <w:rsid w:val="00FD5FB1"/>
    <w:rsid w:val="00FE0F8F"/>
    <w:rsid w:val="00FE19FA"/>
    <w:rsid w:val="00FE1F50"/>
    <w:rsid w:val="00FE33B7"/>
    <w:rsid w:val="00FE3BB9"/>
    <w:rsid w:val="00FE45CA"/>
    <w:rsid w:val="00FE4D52"/>
    <w:rsid w:val="00FE4F89"/>
    <w:rsid w:val="00FE4FEE"/>
    <w:rsid w:val="00FF0083"/>
    <w:rsid w:val="00FF21CD"/>
    <w:rsid w:val="00FF2E7A"/>
    <w:rsid w:val="00FF4F5A"/>
    <w:rsid w:val="00FF5529"/>
    <w:rsid w:val="00FF70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4377CB3"/>
  <w15:docId w15:val="{60D5D676-27EA-44F9-83E9-47C4CBE62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22EF6"/>
    <w:pPr>
      <w:spacing w:before="120"/>
      <w:jc w:val="both"/>
    </w:pPr>
    <w:rPr>
      <w:rFonts w:ascii="Arial" w:hAnsi="Arial" w:cs="Arial"/>
      <w:szCs w:val="24"/>
    </w:rPr>
  </w:style>
  <w:style w:type="paragraph" w:styleId="Heading1">
    <w:name w:val="heading 1"/>
    <w:basedOn w:val="Normal"/>
    <w:next w:val="Normal"/>
    <w:autoRedefine/>
    <w:qFormat/>
    <w:rsid w:val="001A1CF2"/>
    <w:pPr>
      <w:keepNext/>
      <w:pageBreakBefore/>
      <w:numPr>
        <w:numId w:val="29"/>
      </w:numPr>
      <w:spacing w:before="240" w:after="60" w:line="360" w:lineRule="auto"/>
      <w:jc w:val="left"/>
      <w:outlineLvl w:val="0"/>
    </w:pPr>
    <w:rPr>
      <w:b/>
      <w:bCs/>
      <w:caps/>
      <w:color w:val="000080"/>
      <w:kern w:val="32"/>
      <w:sz w:val="32"/>
      <w:szCs w:val="32"/>
    </w:rPr>
  </w:style>
  <w:style w:type="paragraph" w:styleId="Heading2">
    <w:name w:val="heading 2"/>
    <w:basedOn w:val="Normal"/>
    <w:next w:val="Normal"/>
    <w:autoRedefine/>
    <w:qFormat/>
    <w:rsid w:val="00B04771"/>
    <w:pPr>
      <w:keepNext/>
      <w:numPr>
        <w:ilvl w:val="1"/>
        <w:numId w:val="29"/>
      </w:numPr>
      <w:spacing w:before="240" w:after="60"/>
      <w:ind w:left="576"/>
      <w:outlineLvl w:val="1"/>
    </w:pPr>
    <w:rPr>
      <w:b/>
      <w:bCs/>
      <w:i/>
      <w:iCs/>
      <w:caps/>
      <w:color w:val="000080"/>
      <w:sz w:val="28"/>
      <w:szCs w:val="28"/>
    </w:rPr>
  </w:style>
  <w:style w:type="paragraph" w:styleId="Heading3">
    <w:name w:val="heading 3"/>
    <w:basedOn w:val="Normal"/>
    <w:next w:val="Normal"/>
    <w:autoRedefine/>
    <w:qFormat/>
    <w:rsid w:val="00A0458F"/>
    <w:pPr>
      <w:keepNext/>
      <w:numPr>
        <w:ilvl w:val="2"/>
        <w:numId w:val="29"/>
      </w:numPr>
      <w:spacing w:before="240" w:after="60"/>
      <w:outlineLvl w:val="2"/>
    </w:pPr>
    <w:rPr>
      <w:b/>
      <w:bCs/>
      <w:color w:val="000080"/>
      <w:sz w:val="26"/>
      <w:szCs w:val="26"/>
    </w:rPr>
  </w:style>
  <w:style w:type="paragraph" w:styleId="Heading4">
    <w:name w:val="heading 4"/>
    <w:basedOn w:val="Normal"/>
    <w:next w:val="Normal"/>
    <w:autoRedefine/>
    <w:qFormat/>
    <w:rsid w:val="005E08A0"/>
    <w:pPr>
      <w:keepNext/>
      <w:numPr>
        <w:ilvl w:val="3"/>
        <w:numId w:val="29"/>
      </w:numPr>
      <w:spacing w:before="240" w:after="60"/>
      <w:outlineLvl w:val="3"/>
    </w:pPr>
    <w:rPr>
      <w:b/>
      <w:bCs/>
      <w:i/>
      <w:color w:val="000080"/>
      <w:sz w:val="22"/>
    </w:rPr>
  </w:style>
  <w:style w:type="paragraph" w:styleId="Heading5">
    <w:name w:val="heading 5"/>
    <w:basedOn w:val="Normal"/>
    <w:next w:val="Normal"/>
    <w:autoRedefine/>
    <w:qFormat/>
    <w:rsid w:val="005E08A0"/>
    <w:pPr>
      <w:numPr>
        <w:ilvl w:val="4"/>
        <w:numId w:val="29"/>
      </w:numPr>
      <w:spacing w:before="240" w:after="60"/>
      <w:outlineLvl w:val="4"/>
    </w:pPr>
    <w:rPr>
      <w:bCs/>
      <w:i/>
      <w:iCs/>
      <w:color w:val="000080"/>
      <w:szCs w:val="20"/>
    </w:rPr>
  </w:style>
  <w:style w:type="paragraph" w:styleId="Heading6">
    <w:name w:val="heading 6"/>
    <w:basedOn w:val="Normal"/>
    <w:next w:val="Normal"/>
    <w:autoRedefine/>
    <w:qFormat/>
    <w:rsid w:val="001A50AD"/>
    <w:pPr>
      <w:numPr>
        <w:ilvl w:val="5"/>
        <w:numId w:val="29"/>
      </w:numPr>
      <w:spacing w:before="240" w:after="60"/>
      <w:jc w:val="left"/>
      <w:outlineLvl w:val="5"/>
    </w:pPr>
    <w:rPr>
      <w:bCs/>
      <w:i/>
      <w:color w:val="000080"/>
      <w:sz w:val="18"/>
      <w:szCs w:val="18"/>
      <w:u w:val="single"/>
    </w:rPr>
  </w:style>
  <w:style w:type="paragraph" w:styleId="Heading7">
    <w:name w:val="heading 7"/>
    <w:basedOn w:val="Normal"/>
    <w:next w:val="Normal"/>
    <w:qFormat/>
    <w:rsid w:val="00414011"/>
    <w:pPr>
      <w:numPr>
        <w:ilvl w:val="6"/>
        <w:numId w:val="29"/>
      </w:numPr>
      <w:spacing w:before="240" w:after="60"/>
      <w:outlineLvl w:val="6"/>
    </w:pPr>
  </w:style>
  <w:style w:type="paragraph" w:styleId="Heading8">
    <w:name w:val="heading 8"/>
    <w:basedOn w:val="Normal"/>
    <w:next w:val="Normal"/>
    <w:qFormat/>
    <w:rsid w:val="00414011"/>
    <w:pPr>
      <w:numPr>
        <w:ilvl w:val="7"/>
        <w:numId w:val="29"/>
      </w:numPr>
      <w:spacing w:before="240" w:after="60"/>
      <w:outlineLvl w:val="7"/>
    </w:pPr>
    <w:rPr>
      <w:i/>
      <w:iCs/>
    </w:rPr>
  </w:style>
  <w:style w:type="paragraph" w:styleId="Heading9">
    <w:name w:val="heading 9"/>
    <w:basedOn w:val="Normal"/>
    <w:next w:val="Normal"/>
    <w:qFormat/>
    <w:rsid w:val="00414011"/>
    <w:pPr>
      <w:numPr>
        <w:ilvl w:val="8"/>
        <w:numId w:val="29"/>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qFormat/>
    <w:rsid w:val="00250916"/>
    <w:pPr>
      <w:tabs>
        <w:tab w:val="left" w:pos="426"/>
        <w:tab w:val="right" w:leader="dot" w:pos="8494"/>
      </w:tabs>
      <w:spacing w:after="120"/>
    </w:pPr>
    <w:rPr>
      <w:b/>
      <w:bCs/>
      <w:caps/>
      <w:szCs w:val="20"/>
    </w:rPr>
  </w:style>
  <w:style w:type="paragraph" w:styleId="TOC2">
    <w:name w:val="toc 2"/>
    <w:basedOn w:val="Normal"/>
    <w:next w:val="Normal"/>
    <w:autoRedefine/>
    <w:qFormat/>
    <w:rsid w:val="00250916"/>
    <w:pPr>
      <w:spacing w:line="360" w:lineRule="auto"/>
    </w:pPr>
    <w:rPr>
      <w:b/>
      <w:smallCaps/>
      <w:szCs w:val="20"/>
    </w:rPr>
  </w:style>
  <w:style w:type="paragraph" w:styleId="TOC3">
    <w:name w:val="toc 3"/>
    <w:basedOn w:val="Normal"/>
    <w:next w:val="Normal"/>
    <w:autoRedefine/>
    <w:qFormat/>
    <w:rsid w:val="004E4BC7"/>
    <w:pPr>
      <w:ind w:left="480"/>
    </w:pPr>
    <w:rPr>
      <w:i/>
      <w:iCs/>
      <w:szCs w:val="20"/>
    </w:rPr>
  </w:style>
  <w:style w:type="paragraph" w:styleId="TOC4">
    <w:name w:val="toc 4"/>
    <w:basedOn w:val="Normal"/>
    <w:next w:val="Normal"/>
    <w:autoRedefine/>
    <w:qFormat/>
    <w:rsid w:val="004E4BC7"/>
    <w:pPr>
      <w:ind w:left="720"/>
    </w:pPr>
    <w:rPr>
      <w:sz w:val="18"/>
      <w:szCs w:val="18"/>
    </w:rPr>
  </w:style>
  <w:style w:type="paragraph" w:styleId="TOC5">
    <w:name w:val="toc 5"/>
    <w:basedOn w:val="Normal"/>
    <w:next w:val="Normal"/>
    <w:autoRedefine/>
    <w:qFormat/>
    <w:rsid w:val="004E4BC7"/>
    <w:pPr>
      <w:ind w:left="960"/>
    </w:pPr>
    <w:rPr>
      <w:sz w:val="18"/>
      <w:szCs w:val="18"/>
    </w:rPr>
  </w:style>
  <w:style w:type="paragraph" w:styleId="TOC6">
    <w:name w:val="toc 6"/>
    <w:basedOn w:val="Normal"/>
    <w:next w:val="Normal"/>
    <w:autoRedefine/>
    <w:qFormat/>
    <w:rsid w:val="004E4BC7"/>
    <w:pPr>
      <w:ind w:left="1200"/>
    </w:pPr>
    <w:rPr>
      <w:sz w:val="18"/>
      <w:szCs w:val="18"/>
    </w:rPr>
  </w:style>
  <w:style w:type="paragraph" w:styleId="TOC7">
    <w:name w:val="toc 7"/>
    <w:basedOn w:val="Normal"/>
    <w:next w:val="Normal"/>
    <w:autoRedefine/>
    <w:qFormat/>
    <w:rsid w:val="004E4BC7"/>
    <w:pPr>
      <w:ind w:left="1440"/>
    </w:pPr>
    <w:rPr>
      <w:sz w:val="18"/>
      <w:szCs w:val="18"/>
    </w:rPr>
  </w:style>
  <w:style w:type="paragraph" w:styleId="TOC8">
    <w:name w:val="toc 8"/>
    <w:basedOn w:val="Normal"/>
    <w:next w:val="Normal"/>
    <w:autoRedefine/>
    <w:qFormat/>
    <w:rsid w:val="004E4BC7"/>
    <w:pPr>
      <w:ind w:left="1680"/>
    </w:pPr>
    <w:rPr>
      <w:sz w:val="18"/>
      <w:szCs w:val="18"/>
    </w:rPr>
  </w:style>
  <w:style w:type="paragraph" w:styleId="TOC9">
    <w:name w:val="toc 9"/>
    <w:basedOn w:val="Normal"/>
    <w:next w:val="Normal"/>
    <w:autoRedefine/>
    <w:qFormat/>
    <w:rsid w:val="004E4BC7"/>
    <w:pPr>
      <w:ind w:left="1920"/>
    </w:pPr>
    <w:rPr>
      <w:sz w:val="18"/>
      <w:szCs w:val="18"/>
    </w:rPr>
  </w:style>
  <w:style w:type="character" w:styleId="Hyperlink">
    <w:name w:val="Hyperlink"/>
    <w:rsid w:val="004E4BC7"/>
    <w:rPr>
      <w:color w:val="0000FF"/>
      <w:u w:val="single"/>
    </w:rPr>
  </w:style>
  <w:style w:type="paragraph" w:styleId="Header">
    <w:name w:val="header"/>
    <w:basedOn w:val="Normal"/>
    <w:link w:val="HeaderChar"/>
    <w:rsid w:val="00263E5D"/>
    <w:pPr>
      <w:tabs>
        <w:tab w:val="center" w:pos="4252"/>
        <w:tab w:val="right" w:pos="8504"/>
      </w:tabs>
    </w:pPr>
  </w:style>
  <w:style w:type="paragraph" w:styleId="Footer">
    <w:name w:val="footer"/>
    <w:basedOn w:val="Normal"/>
    <w:rsid w:val="00263E5D"/>
    <w:pPr>
      <w:tabs>
        <w:tab w:val="center" w:pos="4252"/>
        <w:tab w:val="right" w:pos="8504"/>
      </w:tabs>
    </w:pPr>
  </w:style>
  <w:style w:type="table" w:styleId="TableGrid">
    <w:name w:val="Table Grid"/>
    <w:basedOn w:val="TableNormal"/>
    <w:rsid w:val="00662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rsid w:val="0066233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66233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Tablas">
    <w:name w:val="Normal - Tablas"/>
    <w:basedOn w:val="Normal"/>
    <w:rsid w:val="00211E7A"/>
    <w:pPr>
      <w:framePr w:hSpace="180" w:wrap="around" w:vAnchor="text" w:hAnchor="text" w:xAlign="center" w:y="1"/>
      <w:spacing w:before="40" w:after="40"/>
      <w:jc w:val="left"/>
    </w:pPr>
    <w:rPr>
      <w:noProof/>
      <w:sz w:val="18"/>
      <w:szCs w:val="18"/>
      <w:lang w:eastAsia="en-US"/>
    </w:rPr>
  </w:style>
  <w:style w:type="paragraph" w:styleId="NormalWeb">
    <w:name w:val="Normal (Web)"/>
    <w:basedOn w:val="Normal"/>
    <w:uiPriority w:val="99"/>
    <w:rsid w:val="00645D0B"/>
    <w:pPr>
      <w:spacing w:before="100" w:beforeAutospacing="1" w:after="100" w:afterAutospacing="1"/>
    </w:pPr>
    <w:rPr>
      <w:color w:val="080A94"/>
    </w:rPr>
  </w:style>
  <w:style w:type="character" w:styleId="Emphasis">
    <w:name w:val="Emphasis"/>
    <w:qFormat/>
    <w:rsid w:val="005227AC"/>
    <w:rPr>
      <w:i/>
      <w:iCs/>
    </w:rPr>
  </w:style>
  <w:style w:type="paragraph" w:customStyle="1" w:styleId="Normal1">
    <w:name w:val="Normal1"/>
    <w:next w:val="Normal"/>
    <w:link w:val="NormalCar"/>
    <w:rsid w:val="0033655A"/>
    <w:rPr>
      <w:sz w:val="24"/>
      <w:szCs w:val="24"/>
    </w:rPr>
  </w:style>
  <w:style w:type="paragraph" w:customStyle="1" w:styleId="TabladeContenido">
    <w:name w:val="Tabla de Contenido"/>
    <w:basedOn w:val="TOAHeading"/>
    <w:autoRedefine/>
    <w:rsid w:val="00983735"/>
    <w:pPr>
      <w:jc w:val="center"/>
    </w:pPr>
    <w:rPr>
      <w:caps/>
      <w:color w:val="000080"/>
      <w:u w:val="single"/>
    </w:rPr>
  </w:style>
  <w:style w:type="numbering" w:customStyle="1" w:styleId="EstiloVietasN1">
    <w:name w:val="Estilo Viñetas N1"/>
    <w:rsid w:val="00882BC0"/>
    <w:pPr>
      <w:numPr>
        <w:numId w:val="2"/>
      </w:numPr>
    </w:pPr>
  </w:style>
  <w:style w:type="paragraph" w:styleId="TOAHeading">
    <w:name w:val="toa heading"/>
    <w:basedOn w:val="Normal"/>
    <w:next w:val="Normal"/>
    <w:semiHidden/>
    <w:rsid w:val="00A876E7"/>
    <w:rPr>
      <w:b/>
      <w:bCs/>
      <w:sz w:val="24"/>
    </w:rPr>
  </w:style>
  <w:style w:type="character" w:styleId="PageNumber">
    <w:name w:val="page number"/>
    <w:basedOn w:val="DefaultParagraphFont"/>
    <w:rsid w:val="0043100D"/>
  </w:style>
  <w:style w:type="paragraph" w:customStyle="1" w:styleId="Normalnegrita">
    <w:name w:val="Normal negrita"/>
    <w:basedOn w:val="Normal1"/>
    <w:link w:val="NormalnegritaCar"/>
    <w:rsid w:val="004037D8"/>
    <w:rPr>
      <w:b/>
    </w:rPr>
  </w:style>
  <w:style w:type="paragraph" w:customStyle="1" w:styleId="Normalcentrado">
    <w:name w:val="Normal centrado"/>
    <w:basedOn w:val="Normal1"/>
    <w:link w:val="NormalcentradoCar"/>
    <w:rsid w:val="00D37467"/>
    <w:pPr>
      <w:jc w:val="center"/>
    </w:pPr>
    <w:rPr>
      <w:rFonts w:ascii="Arial" w:hAnsi="Arial" w:cs="Arial"/>
      <w:sz w:val="20"/>
      <w:szCs w:val="20"/>
    </w:rPr>
  </w:style>
  <w:style w:type="character" w:customStyle="1" w:styleId="NormalCar">
    <w:name w:val="Normal Car"/>
    <w:link w:val="Normal1"/>
    <w:rsid w:val="00807F6C"/>
    <w:rPr>
      <w:sz w:val="24"/>
      <w:szCs w:val="24"/>
      <w:lang w:val="es-ES" w:eastAsia="es-ES" w:bidi="ar-SA"/>
    </w:rPr>
  </w:style>
  <w:style w:type="character" w:customStyle="1" w:styleId="NormalcentradoCar">
    <w:name w:val="Normal centrado Car"/>
    <w:link w:val="Normalcentrado"/>
    <w:rsid w:val="00D37467"/>
    <w:rPr>
      <w:rFonts w:ascii="Arial" w:hAnsi="Arial" w:cs="Arial"/>
      <w:sz w:val="24"/>
      <w:szCs w:val="24"/>
      <w:lang w:val="es-ES" w:eastAsia="es-ES" w:bidi="ar-SA"/>
    </w:rPr>
  </w:style>
  <w:style w:type="paragraph" w:customStyle="1" w:styleId="Ttulodeportada">
    <w:name w:val="Título de portada"/>
    <w:basedOn w:val="Normal1"/>
    <w:autoRedefine/>
    <w:rsid w:val="0001508B"/>
    <w:pPr>
      <w:pBdr>
        <w:top w:val="thickThinSmallGap" w:sz="24" w:space="1" w:color="000080"/>
        <w:left w:val="thickThinSmallGap" w:sz="24" w:space="4" w:color="000080"/>
        <w:bottom w:val="thinThickSmallGap" w:sz="24" w:space="1" w:color="000080"/>
        <w:right w:val="thinThickSmallGap" w:sz="24" w:space="4" w:color="000080"/>
      </w:pBdr>
      <w:jc w:val="center"/>
    </w:pPr>
    <w:rPr>
      <w:b/>
      <w:sz w:val="52"/>
    </w:rPr>
  </w:style>
  <w:style w:type="paragraph" w:customStyle="1" w:styleId="Subttulodeportada">
    <w:name w:val="Subtítulo de portada"/>
    <w:basedOn w:val="Ttulodeportada"/>
    <w:autoRedefine/>
    <w:rsid w:val="0087591A"/>
    <w:rPr>
      <w:sz w:val="36"/>
    </w:rPr>
  </w:style>
  <w:style w:type="paragraph" w:customStyle="1" w:styleId="Ttulodecabecera">
    <w:name w:val="Título de cabecera"/>
    <w:basedOn w:val="Normal1"/>
    <w:autoRedefine/>
    <w:rsid w:val="007D2EA4"/>
    <w:pPr>
      <w:jc w:val="center"/>
    </w:pPr>
    <w:rPr>
      <w:rFonts w:ascii="Arial" w:hAnsi="Arial" w:cs="Arial"/>
      <w:szCs w:val="20"/>
    </w:rPr>
  </w:style>
  <w:style w:type="paragraph" w:customStyle="1" w:styleId="Subttulodecabecera">
    <w:name w:val="Subtítulo de cabecera"/>
    <w:basedOn w:val="Normal1"/>
    <w:autoRedefine/>
    <w:rsid w:val="0001508B"/>
    <w:pPr>
      <w:jc w:val="center"/>
    </w:pPr>
    <w:rPr>
      <w:rFonts w:ascii="Arial" w:hAnsi="Arial" w:cs="Arial"/>
      <w:b/>
    </w:rPr>
  </w:style>
  <w:style w:type="character" w:customStyle="1" w:styleId="NormalnegritaCar">
    <w:name w:val="Normal negrita Car"/>
    <w:link w:val="Normalnegrita"/>
    <w:rsid w:val="00E63B32"/>
    <w:rPr>
      <w:b/>
      <w:sz w:val="24"/>
      <w:szCs w:val="24"/>
      <w:lang w:val="es-ES" w:eastAsia="es-ES" w:bidi="ar-SA"/>
    </w:rPr>
  </w:style>
  <w:style w:type="paragraph" w:customStyle="1" w:styleId="Normalcursiva">
    <w:name w:val="Normal cursiva"/>
    <w:basedOn w:val="Normal"/>
    <w:rsid w:val="006547FE"/>
    <w:rPr>
      <w:i/>
    </w:rPr>
  </w:style>
  <w:style w:type="paragraph" w:styleId="ListBullet3">
    <w:name w:val="List Bullet 3"/>
    <w:basedOn w:val="Normal"/>
    <w:autoRedefine/>
    <w:rsid w:val="00B313A0"/>
    <w:pPr>
      <w:numPr>
        <w:numId w:val="3"/>
      </w:numPr>
      <w:tabs>
        <w:tab w:val="clear" w:pos="360"/>
        <w:tab w:val="num" w:pos="1843"/>
      </w:tabs>
      <w:spacing w:before="0"/>
      <w:ind w:left="1701" w:hanging="141"/>
    </w:pPr>
    <w:rPr>
      <w:rFonts w:ascii="Times New Roman" w:hAnsi="Times New Roman" w:cs="Times New Roman"/>
      <w:sz w:val="22"/>
      <w:szCs w:val="20"/>
    </w:rPr>
  </w:style>
  <w:style w:type="paragraph" w:customStyle="1" w:styleId="CarCarCarCharChar">
    <w:name w:val="Car Car Car Char Char"/>
    <w:basedOn w:val="Normal"/>
    <w:rsid w:val="002A1F58"/>
    <w:pPr>
      <w:widowControl w:val="0"/>
      <w:spacing w:before="0" w:after="160" w:line="240" w:lineRule="exact"/>
    </w:pPr>
    <w:rPr>
      <w:rFonts w:ascii="Verdana" w:hAnsi="Verdana" w:cs="Times New Roman"/>
      <w:szCs w:val="20"/>
      <w:lang w:val="es-ES_tradnl" w:eastAsia="en-US"/>
    </w:rPr>
  </w:style>
  <w:style w:type="paragraph" w:styleId="BalloonText">
    <w:name w:val="Balloon Text"/>
    <w:basedOn w:val="Normal"/>
    <w:link w:val="BalloonTextChar"/>
    <w:rsid w:val="00631E3E"/>
    <w:pPr>
      <w:spacing w:before="0"/>
    </w:pPr>
    <w:rPr>
      <w:rFonts w:ascii="Tahoma" w:hAnsi="Tahoma" w:cs="Tahoma"/>
      <w:sz w:val="16"/>
      <w:szCs w:val="16"/>
    </w:rPr>
  </w:style>
  <w:style w:type="character" w:customStyle="1" w:styleId="BalloonTextChar">
    <w:name w:val="Balloon Text Char"/>
    <w:link w:val="BalloonText"/>
    <w:rsid w:val="00631E3E"/>
    <w:rPr>
      <w:rFonts w:ascii="Tahoma" w:hAnsi="Tahoma" w:cs="Tahoma"/>
      <w:sz w:val="16"/>
      <w:szCs w:val="16"/>
    </w:rPr>
  </w:style>
  <w:style w:type="character" w:styleId="CommentReference">
    <w:name w:val="annotation reference"/>
    <w:rsid w:val="005B53F6"/>
    <w:rPr>
      <w:rFonts w:ascii="Verdana" w:hAnsi="Verdana"/>
      <w:color w:val="666699"/>
      <w:sz w:val="16"/>
      <w:szCs w:val="16"/>
      <w:lang w:val="en-GB" w:eastAsia="en-US" w:bidi="ar-SA"/>
    </w:rPr>
  </w:style>
  <w:style w:type="paragraph" w:styleId="CommentText">
    <w:name w:val="annotation text"/>
    <w:basedOn w:val="Normal"/>
    <w:link w:val="CommentTextChar"/>
    <w:rsid w:val="005B53F6"/>
    <w:pPr>
      <w:spacing w:before="60" w:after="60"/>
      <w:jc w:val="left"/>
    </w:pPr>
    <w:rPr>
      <w:rFonts w:ascii="NewsGotT" w:hAnsi="NewsGotT" w:cs="Times New Roman"/>
      <w:szCs w:val="20"/>
    </w:rPr>
  </w:style>
  <w:style w:type="character" w:customStyle="1" w:styleId="CommentTextChar">
    <w:name w:val="Comment Text Char"/>
    <w:link w:val="CommentText"/>
    <w:rsid w:val="005B53F6"/>
    <w:rPr>
      <w:rFonts w:ascii="NewsGotT" w:hAnsi="NewsGotT"/>
      <w:lang w:val="es-ES" w:eastAsia="es-ES"/>
    </w:rPr>
  </w:style>
  <w:style w:type="paragraph" w:styleId="CommentSubject">
    <w:name w:val="annotation subject"/>
    <w:basedOn w:val="CommentText"/>
    <w:next w:val="CommentText"/>
    <w:link w:val="CommentSubjectChar"/>
    <w:rsid w:val="00110B7E"/>
    <w:pPr>
      <w:spacing w:before="120" w:after="0"/>
      <w:jc w:val="both"/>
    </w:pPr>
    <w:rPr>
      <w:rFonts w:ascii="Arial" w:hAnsi="Arial" w:cs="Arial"/>
      <w:b/>
      <w:bCs/>
    </w:rPr>
  </w:style>
  <w:style w:type="character" w:customStyle="1" w:styleId="CommentSubjectChar">
    <w:name w:val="Comment Subject Char"/>
    <w:link w:val="CommentSubject"/>
    <w:rsid w:val="00110B7E"/>
    <w:rPr>
      <w:rFonts w:ascii="Arial" w:hAnsi="Arial" w:cs="Arial"/>
      <w:b/>
      <w:bCs/>
      <w:lang w:val="es-ES" w:eastAsia="es-ES"/>
    </w:rPr>
  </w:style>
  <w:style w:type="paragraph" w:styleId="HTMLPreformatted">
    <w:name w:val="HTML Preformatted"/>
    <w:basedOn w:val="Normal"/>
    <w:link w:val="HTMLPreformattedChar"/>
    <w:uiPriority w:val="99"/>
    <w:unhideWhenUsed/>
    <w:rsid w:val="008F3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Cs w:val="20"/>
      <w:lang w:val="es-ES_tradnl" w:eastAsia="es-ES_tradnl"/>
    </w:rPr>
  </w:style>
  <w:style w:type="character" w:customStyle="1" w:styleId="HTMLPreformattedChar">
    <w:name w:val="HTML Preformatted Char"/>
    <w:link w:val="HTMLPreformatted"/>
    <w:uiPriority w:val="99"/>
    <w:rsid w:val="008F347F"/>
    <w:rPr>
      <w:rFonts w:ascii="Courier New" w:hAnsi="Courier New" w:cs="Courier New"/>
    </w:rPr>
  </w:style>
  <w:style w:type="character" w:customStyle="1" w:styleId="HeaderChar">
    <w:name w:val="Header Char"/>
    <w:link w:val="Header"/>
    <w:rsid w:val="00B124F6"/>
    <w:rPr>
      <w:rFonts w:ascii="Arial" w:hAnsi="Arial" w:cs="Arial"/>
      <w:szCs w:val="24"/>
    </w:rPr>
  </w:style>
  <w:style w:type="character" w:styleId="Strong">
    <w:name w:val="Strong"/>
    <w:uiPriority w:val="22"/>
    <w:qFormat/>
    <w:rsid w:val="00485573"/>
    <w:rPr>
      <w:b/>
      <w:bCs/>
    </w:rPr>
  </w:style>
  <w:style w:type="paragraph" w:styleId="Title">
    <w:name w:val="Title"/>
    <w:basedOn w:val="Normal"/>
    <w:next w:val="Normal"/>
    <w:link w:val="TitleChar"/>
    <w:qFormat/>
    <w:rsid w:val="00BD678D"/>
    <w:pPr>
      <w:pBdr>
        <w:bottom w:val="single" w:sz="8" w:space="4" w:color="4F81BD"/>
      </w:pBdr>
      <w:spacing w:before="0" w:after="300"/>
      <w:contextualSpacing/>
    </w:pPr>
    <w:rPr>
      <w:rFonts w:ascii="Cambria" w:hAnsi="Cambria" w:cs="Times New Roman"/>
      <w:color w:val="17365D"/>
      <w:spacing w:val="5"/>
      <w:kern w:val="28"/>
      <w:sz w:val="52"/>
      <w:szCs w:val="52"/>
    </w:rPr>
  </w:style>
  <w:style w:type="character" w:customStyle="1" w:styleId="TitleChar">
    <w:name w:val="Title Char"/>
    <w:link w:val="Title"/>
    <w:rsid w:val="00BD678D"/>
    <w:rPr>
      <w:rFonts w:ascii="Cambria" w:eastAsia="Times New Roman" w:hAnsi="Cambria" w:cs="Times New Roman"/>
      <w:color w:val="17365D"/>
      <w:spacing w:val="5"/>
      <w:kern w:val="28"/>
      <w:sz w:val="52"/>
      <w:szCs w:val="52"/>
    </w:rPr>
  </w:style>
  <w:style w:type="paragraph" w:styleId="ListParagraph">
    <w:name w:val="List Paragraph"/>
    <w:basedOn w:val="Normal"/>
    <w:uiPriority w:val="34"/>
    <w:qFormat/>
    <w:rsid w:val="00D43077"/>
    <w:pPr>
      <w:ind w:left="720"/>
      <w:contextualSpacing/>
    </w:pPr>
  </w:style>
  <w:style w:type="paragraph" w:styleId="Subtitle">
    <w:name w:val="Subtitle"/>
    <w:basedOn w:val="Normal"/>
    <w:next w:val="Normal"/>
    <w:link w:val="SubtitleChar"/>
    <w:qFormat/>
    <w:rsid w:val="00245139"/>
    <w:pPr>
      <w:numPr>
        <w:ilvl w:val="1"/>
      </w:numPr>
    </w:pPr>
    <w:rPr>
      <w:rFonts w:ascii="Cambria" w:hAnsi="Cambria" w:cs="Times New Roman"/>
      <w:i/>
      <w:iCs/>
      <w:color w:val="4F81BD"/>
      <w:spacing w:val="15"/>
      <w:sz w:val="24"/>
    </w:rPr>
  </w:style>
  <w:style w:type="character" w:customStyle="1" w:styleId="SubtitleChar">
    <w:name w:val="Subtitle Char"/>
    <w:link w:val="Subtitle"/>
    <w:rsid w:val="00245139"/>
    <w:rPr>
      <w:rFonts w:ascii="Cambria" w:eastAsia="Times New Roman" w:hAnsi="Cambria" w:cs="Times New Roman"/>
      <w:i/>
      <w:iCs/>
      <w:color w:val="4F81BD"/>
      <w:spacing w:val="15"/>
      <w:sz w:val="24"/>
      <w:szCs w:val="24"/>
    </w:rPr>
  </w:style>
  <w:style w:type="paragraph" w:styleId="FootnoteText">
    <w:name w:val="footnote text"/>
    <w:basedOn w:val="Normal"/>
    <w:link w:val="FootnoteTextChar"/>
    <w:rsid w:val="00C5325B"/>
    <w:pPr>
      <w:spacing w:before="0"/>
    </w:pPr>
    <w:rPr>
      <w:szCs w:val="20"/>
    </w:rPr>
  </w:style>
  <w:style w:type="character" w:customStyle="1" w:styleId="FootnoteTextChar">
    <w:name w:val="Footnote Text Char"/>
    <w:link w:val="FootnoteText"/>
    <w:rsid w:val="00C5325B"/>
    <w:rPr>
      <w:rFonts w:ascii="Arial" w:hAnsi="Arial" w:cs="Arial"/>
    </w:rPr>
  </w:style>
  <w:style w:type="character" w:styleId="FootnoteReference">
    <w:name w:val="footnote reference"/>
    <w:rsid w:val="00C5325B"/>
    <w:rPr>
      <w:vertAlign w:val="superscript"/>
    </w:rPr>
  </w:style>
  <w:style w:type="table" w:styleId="TableSimple2">
    <w:name w:val="Table Simple 2"/>
    <w:basedOn w:val="TableNormal"/>
    <w:rsid w:val="00DD2126"/>
    <w:pPr>
      <w:spacing w:before="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1F58D6"/>
    <w:rPr>
      <w:color w:val="808080"/>
    </w:rPr>
  </w:style>
  <w:style w:type="paragraph" w:customStyle="1" w:styleId="Default">
    <w:name w:val="Default"/>
    <w:rsid w:val="007E68F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7088">
      <w:bodyDiv w:val="1"/>
      <w:marLeft w:val="0"/>
      <w:marRight w:val="0"/>
      <w:marTop w:val="0"/>
      <w:marBottom w:val="0"/>
      <w:divBdr>
        <w:top w:val="none" w:sz="0" w:space="0" w:color="auto"/>
        <w:left w:val="none" w:sz="0" w:space="0" w:color="auto"/>
        <w:bottom w:val="none" w:sz="0" w:space="0" w:color="auto"/>
        <w:right w:val="none" w:sz="0" w:space="0" w:color="auto"/>
      </w:divBdr>
    </w:div>
    <w:div w:id="31157442">
      <w:bodyDiv w:val="1"/>
      <w:marLeft w:val="0"/>
      <w:marRight w:val="0"/>
      <w:marTop w:val="0"/>
      <w:marBottom w:val="0"/>
      <w:divBdr>
        <w:top w:val="none" w:sz="0" w:space="0" w:color="auto"/>
        <w:left w:val="none" w:sz="0" w:space="0" w:color="auto"/>
        <w:bottom w:val="none" w:sz="0" w:space="0" w:color="auto"/>
        <w:right w:val="none" w:sz="0" w:space="0" w:color="auto"/>
      </w:divBdr>
    </w:div>
    <w:div w:id="42678730">
      <w:bodyDiv w:val="1"/>
      <w:marLeft w:val="0"/>
      <w:marRight w:val="0"/>
      <w:marTop w:val="0"/>
      <w:marBottom w:val="0"/>
      <w:divBdr>
        <w:top w:val="none" w:sz="0" w:space="0" w:color="auto"/>
        <w:left w:val="none" w:sz="0" w:space="0" w:color="auto"/>
        <w:bottom w:val="none" w:sz="0" w:space="0" w:color="auto"/>
        <w:right w:val="none" w:sz="0" w:space="0" w:color="auto"/>
      </w:divBdr>
    </w:div>
    <w:div w:id="111753668">
      <w:bodyDiv w:val="1"/>
      <w:marLeft w:val="0"/>
      <w:marRight w:val="0"/>
      <w:marTop w:val="0"/>
      <w:marBottom w:val="0"/>
      <w:divBdr>
        <w:top w:val="none" w:sz="0" w:space="0" w:color="auto"/>
        <w:left w:val="none" w:sz="0" w:space="0" w:color="auto"/>
        <w:bottom w:val="none" w:sz="0" w:space="0" w:color="auto"/>
        <w:right w:val="none" w:sz="0" w:space="0" w:color="auto"/>
      </w:divBdr>
    </w:div>
    <w:div w:id="146559504">
      <w:bodyDiv w:val="1"/>
      <w:marLeft w:val="0"/>
      <w:marRight w:val="0"/>
      <w:marTop w:val="0"/>
      <w:marBottom w:val="0"/>
      <w:divBdr>
        <w:top w:val="none" w:sz="0" w:space="0" w:color="auto"/>
        <w:left w:val="none" w:sz="0" w:space="0" w:color="auto"/>
        <w:bottom w:val="none" w:sz="0" w:space="0" w:color="auto"/>
        <w:right w:val="none" w:sz="0" w:space="0" w:color="auto"/>
      </w:divBdr>
    </w:div>
    <w:div w:id="245773046">
      <w:bodyDiv w:val="1"/>
      <w:marLeft w:val="0"/>
      <w:marRight w:val="0"/>
      <w:marTop w:val="0"/>
      <w:marBottom w:val="0"/>
      <w:divBdr>
        <w:top w:val="none" w:sz="0" w:space="0" w:color="auto"/>
        <w:left w:val="none" w:sz="0" w:space="0" w:color="auto"/>
        <w:bottom w:val="none" w:sz="0" w:space="0" w:color="auto"/>
        <w:right w:val="none" w:sz="0" w:space="0" w:color="auto"/>
      </w:divBdr>
    </w:div>
    <w:div w:id="317613222">
      <w:bodyDiv w:val="1"/>
      <w:marLeft w:val="0"/>
      <w:marRight w:val="0"/>
      <w:marTop w:val="0"/>
      <w:marBottom w:val="0"/>
      <w:divBdr>
        <w:top w:val="none" w:sz="0" w:space="0" w:color="auto"/>
        <w:left w:val="none" w:sz="0" w:space="0" w:color="auto"/>
        <w:bottom w:val="none" w:sz="0" w:space="0" w:color="auto"/>
        <w:right w:val="none" w:sz="0" w:space="0" w:color="auto"/>
      </w:divBdr>
      <w:divsChild>
        <w:div w:id="815804840">
          <w:marLeft w:val="0"/>
          <w:marRight w:val="0"/>
          <w:marTop w:val="0"/>
          <w:marBottom w:val="0"/>
          <w:divBdr>
            <w:top w:val="none" w:sz="0" w:space="0" w:color="auto"/>
            <w:left w:val="none" w:sz="0" w:space="0" w:color="auto"/>
            <w:bottom w:val="none" w:sz="0" w:space="0" w:color="auto"/>
            <w:right w:val="none" w:sz="0" w:space="0" w:color="auto"/>
          </w:divBdr>
        </w:div>
      </w:divsChild>
    </w:div>
    <w:div w:id="338436166">
      <w:bodyDiv w:val="1"/>
      <w:marLeft w:val="0"/>
      <w:marRight w:val="0"/>
      <w:marTop w:val="0"/>
      <w:marBottom w:val="0"/>
      <w:divBdr>
        <w:top w:val="none" w:sz="0" w:space="0" w:color="auto"/>
        <w:left w:val="none" w:sz="0" w:space="0" w:color="auto"/>
        <w:bottom w:val="none" w:sz="0" w:space="0" w:color="auto"/>
        <w:right w:val="none" w:sz="0" w:space="0" w:color="auto"/>
      </w:divBdr>
    </w:div>
    <w:div w:id="351341178">
      <w:bodyDiv w:val="1"/>
      <w:marLeft w:val="0"/>
      <w:marRight w:val="0"/>
      <w:marTop w:val="0"/>
      <w:marBottom w:val="0"/>
      <w:divBdr>
        <w:top w:val="none" w:sz="0" w:space="0" w:color="auto"/>
        <w:left w:val="none" w:sz="0" w:space="0" w:color="auto"/>
        <w:bottom w:val="none" w:sz="0" w:space="0" w:color="auto"/>
        <w:right w:val="none" w:sz="0" w:space="0" w:color="auto"/>
      </w:divBdr>
    </w:div>
    <w:div w:id="403337418">
      <w:bodyDiv w:val="1"/>
      <w:marLeft w:val="0"/>
      <w:marRight w:val="0"/>
      <w:marTop w:val="0"/>
      <w:marBottom w:val="0"/>
      <w:divBdr>
        <w:top w:val="none" w:sz="0" w:space="0" w:color="auto"/>
        <w:left w:val="none" w:sz="0" w:space="0" w:color="auto"/>
        <w:bottom w:val="none" w:sz="0" w:space="0" w:color="auto"/>
        <w:right w:val="none" w:sz="0" w:space="0" w:color="auto"/>
      </w:divBdr>
    </w:div>
    <w:div w:id="460730395">
      <w:bodyDiv w:val="1"/>
      <w:marLeft w:val="0"/>
      <w:marRight w:val="0"/>
      <w:marTop w:val="0"/>
      <w:marBottom w:val="0"/>
      <w:divBdr>
        <w:top w:val="none" w:sz="0" w:space="0" w:color="auto"/>
        <w:left w:val="none" w:sz="0" w:space="0" w:color="auto"/>
        <w:bottom w:val="none" w:sz="0" w:space="0" w:color="auto"/>
        <w:right w:val="none" w:sz="0" w:space="0" w:color="auto"/>
      </w:divBdr>
    </w:div>
    <w:div w:id="555550229">
      <w:bodyDiv w:val="1"/>
      <w:marLeft w:val="0"/>
      <w:marRight w:val="0"/>
      <w:marTop w:val="0"/>
      <w:marBottom w:val="0"/>
      <w:divBdr>
        <w:top w:val="none" w:sz="0" w:space="0" w:color="auto"/>
        <w:left w:val="none" w:sz="0" w:space="0" w:color="auto"/>
        <w:bottom w:val="none" w:sz="0" w:space="0" w:color="auto"/>
        <w:right w:val="none" w:sz="0" w:space="0" w:color="auto"/>
      </w:divBdr>
    </w:div>
    <w:div w:id="607395089">
      <w:bodyDiv w:val="1"/>
      <w:marLeft w:val="0"/>
      <w:marRight w:val="0"/>
      <w:marTop w:val="0"/>
      <w:marBottom w:val="0"/>
      <w:divBdr>
        <w:top w:val="none" w:sz="0" w:space="0" w:color="auto"/>
        <w:left w:val="none" w:sz="0" w:space="0" w:color="auto"/>
        <w:bottom w:val="none" w:sz="0" w:space="0" w:color="auto"/>
        <w:right w:val="none" w:sz="0" w:space="0" w:color="auto"/>
      </w:divBdr>
    </w:div>
    <w:div w:id="621349758">
      <w:bodyDiv w:val="1"/>
      <w:marLeft w:val="0"/>
      <w:marRight w:val="0"/>
      <w:marTop w:val="0"/>
      <w:marBottom w:val="0"/>
      <w:divBdr>
        <w:top w:val="none" w:sz="0" w:space="0" w:color="auto"/>
        <w:left w:val="none" w:sz="0" w:space="0" w:color="auto"/>
        <w:bottom w:val="none" w:sz="0" w:space="0" w:color="auto"/>
        <w:right w:val="none" w:sz="0" w:space="0" w:color="auto"/>
      </w:divBdr>
    </w:div>
    <w:div w:id="667560634">
      <w:bodyDiv w:val="1"/>
      <w:marLeft w:val="0"/>
      <w:marRight w:val="0"/>
      <w:marTop w:val="0"/>
      <w:marBottom w:val="0"/>
      <w:divBdr>
        <w:top w:val="none" w:sz="0" w:space="0" w:color="auto"/>
        <w:left w:val="none" w:sz="0" w:space="0" w:color="auto"/>
        <w:bottom w:val="none" w:sz="0" w:space="0" w:color="auto"/>
        <w:right w:val="none" w:sz="0" w:space="0" w:color="auto"/>
      </w:divBdr>
    </w:div>
    <w:div w:id="759134364">
      <w:bodyDiv w:val="1"/>
      <w:marLeft w:val="0"/>
      <w:marRight w:val="0"/>
      <w:marTop w:val="0"/>
      <w:marBottom w:val="0"/>
      <w:divBdr>
        <w:top w:val="none" w:sz="0" w:space="0" w:color="auto"/>
        <w:left w:val="none" w:sz="0" w:space="0" w:color="auto"/>
        <w:bottom w:val="none" w:sz="0" w:space="0" w:color="auto"/>
        <w:right w:val="none" w:sz="0" w:space="0" w:color="auto"/>
      </w:divBdr>
    </w:div>
    <w:div w:id="789740286">
      <w:bodyDiv w:val="1"/>
      <w:marLeft w:val="0"/>
      <w:marRight w:val="0"/>
      <w:marTop w:val="0"/>
      <w:marBottom w:val="0"/>
      <w:divBdr>
        <w:top w:val="none" w:sz="0" w:space="0" w:color="auto"/>
        <w:left w:val="none" w:sz="0" w:space="0" w:color="auto"/>
        <w:bottom w:val="none" w:sz="0" w:space="0" w:color="auto"/>
        <w:right w:val="none" w:sz="0" w:space="0" w:color="auto"/>
      </w:divBdr>
    </w:div>
    <w:div w:id="1022323647">
      <w:bodyDiv w:val="1"/>
      <w:marLeft w:val="0"/>
      <w:marRight w:val="0"/>
      <w:marTop w:val="0"/>
      <w:marBottom w:val="0"/>
      <w:divBdr>
        <w:top w:val="none" w:sz="0" w:space="0" w:color="auto"/>
        <w:left w:val="none" w:sz="0" w:space="0" w:color="auto"/>
        <w:bottom w:val="none" w:sz="0" w:space="0" w:color="auto"/>
        <w:right w:val="none" w:sz="0" w:space="0" w:color="auto"/>
      </w:divBdr>
      <w:divsChild>
        <w:div w:id="238102703">
          <w:marLeft w:val="0"/>
          <w:marRight w:val="0"/>
          <w:marTop w:val="0"/>
          <w:marBottom w:val="0"/>
          <w:divBdr>
            <w:top w:val="none" w:sz="0" w:space="0" w:color="auto"/>
            <w:left w:val="none" w:sz="0" w:space="0" w:color="auto"/>
            <w:bottom w:val="none" w:sz="0" w:space="0" w:color="auto"/>
            <w:right w:val="none" w:sz="0" w:space="0" w:color="auto"/>
          </w:divBdr>
        </w:div>
        <w:div w:id="1194490818">
          <w:marLeft w:val="0"/>
          <w:marRight w:val="0"/>
          <w:marTop w:val="0"/>
          <w:marBottom w:val="0"/>
          <w:divBdr>
            <w:top w:val="none" w:sz="0" w:space="0" w:color="auto"/>
            <w:left w:val="none" w:sz="0" w:space="0" w:color="auto"/>
            <w:bottom w:val="none" w:sz="0" w:space="0" w:color="auto"/>
            <w:right w:val="none" w:sz="0" w:space="0" w:color="auto"/>
          </w:divBdr>
        </w:div>
        <w:div w:id="1246378260">
          <w:marLeft w:val="0"/>
          <w:marRight w:val="0"/>
          <w:marTop w:val="0"/>
          <w:marBottom w:val="0"/>
          <w:divBdr>
            <w:top w:val="none" w:sz="0" w:space="0" w:color="auto"/>
            <w:left w:val="none" w:sz="0" w:space="0" w:color="auto"/>
            <w:bottom w:val="none" w:sz="0" w:space="0" w:color="auto"/>
            <w:right w:val="none" w:sz="0" w:space="0" w:color="auto"/>
          </w:divBdr>
        </w:div>
        <w:div w:id="1634091812">
          <w:marLeft w:val="0"/>
          <w:marRight w:val="0"/>
          <w:marTop w:val="0"/>
          <w:marBottom w:val="0"/>
          <w:divBdr>
            <w:top w:val="none" w:sz="0" w:space="0" w:color="auto"/>
            <w:left w:val="none" w:sz="0" w:space="0" w:color="auto"/>
            <w:bottom w:val="none" w:sz="0" w:space="0" w:color="auto"/>
            <w:right w:val="none" w:sz="0" w:space="0" w:color="auto"/>
          </w:divBdr>
        </w:div>
        <w:div w:id="1647473370">
          <w:marLeft w:val="0"/>
          <w:marRight w:val="0"/>
          <w:marTop w:val="0"/>
          <w:marBottom w:val="0"/>
          <w:divBdr>
            <w:top w:val="none" w:sz="0" w:space="0" w:color="auto"/>
            <w:left w:val="none" w:sz="0" w:space="0" w:color="auto"/>
            <w:bottom w:val="none" w:sz="0" w:space="0" w:color="auto"/>
            <w:right w:val="none" w:sz="0" w:space="0" w:color="auto"/>
          </w:divBdr>
        </w:div>
      </w:divsChild>
    </w:div>
    <w:div w:id="1031495855">
      <w:bodyDiv w:val="1"/>
      <w:marLeft w:val="0"/>
      <w:marRight w:val="0"/>
      <w:marTop w:val="0"/>
      <w:marBottom w:val="0"/>
      <w:divBdr>
        <w:top w:val="none" w:sz="0" w:space="0" w:color="auto"/>
        <w:left w:val="none" w:sz="0" w:space="0" w:color="auto"/>
        <w:bottom w:val="none" w:sz="0" w:space="0" w:color="auto"/>
        <w:right w:val="none" w:sz="0" w:space="0" w:color="auto"/>
      </w:divBdr>
    </w:div>
    <w:div w:id="1061444886">
      <w:bodyDiv w:val="1"/>
      <w:marLeft w:val="0"/>
      <w:marRight w:val="0"/>
      <w:marTop w:val="0"/>
      <w:marBottom w:val="0"/>
      <w:divBdr>
        <w:top w:val="none" w:sz="0" w:space="0" w:color="auto"/>
        <w:left w:val="none" w:sz="0" w:space="0" w:color="auto"/>
        <w:bottom w:val="none" w:sz="0" w:space="0" w:color="auto"/>
        <w:right w:val="none" w:sz="0" w:space="0" w:color="auto"/>
      </w:divBdr>
    </w:div>
    <w:div w:id="1097405285">
      <w:bodyDiv w:val="1"/>
      <w:marLeft w:val="0"/>
      <w:marRight w:val="0"/>
      <w:marTop w:val="0"/>
      <w:marBottom w:val="0"/>
      <w:divBdr>
        <w:top w:val="none" w:sz="0" w:space="0" w:color="auto"/>
        <w:left w:val="none" w:sz="0" w:space="0" w:color="auto"/>
        <w:bottom w:val="none" w:sz="0" w:space="0" w:color="auto"/>
        <w:right w:val="none" w:sz="0" w:space="0" w:color="auto"/>
      </w:divBdr>
    </w:div>
    <w:div w:id="1122187360">
      <w:bodyDiv w:val="1"/>
      <w:marLeft w:val="0"/>
      <w:marRight w:val="0"/>
      <w:marTop w:val="0"/>
      <w:marBottom w:val="0"/>
      <w:divBdr>
        <w:top w:val="none" w:sz="0" w:space="0" w:color="auto"/>
        <w:left w:val="none" w:sz="0" w:space="0" w:color="auto"/>
        <w:bottom w:val="none" w:sz="0" w:space="0" w:color="auto"/>
        <w:right w:val="none" w:sz="0" w:space="0" w:color="auto"/>
      </w:divBdr>
    </w:div>
    <w:div w:id="1178810980">
      <w:bodyDiv w:val="1"/>
      <w:marLeft w:val="0"/>
      <w:marRight w:val="0"/>
      <w:marTop w:val="0"/>
      <w:marBottom w:val="0"/>
      <w:divBdr>
        <w:top w:val="none" w:sz="0" w:space="0" w:color="auto"/>
        <w:left w:val="none" w:sz="0" w:space="0" w:color="auto"/>
        <w:bottom w:val="none" w:sz="0" w:space="0" w:color="auto"/>
        <w:right w:val="none" w:sz="0" w:space="0" w:color="auto"/>
      </w:divBdr>
    </w:div>
    <w:div w:id="1209417452">
      <w:bodyDiv w:val="1"/>
      <w:marLeft w:val="0"/>
      <w:marRight w:val="0"/>
      <w:marTop w:val="0"/>
      <w:marBottom w:val="0"/>
      <w:divBdr>
        <w:top w:val="none" w:sz="0" w:space="0" w:color="auto"/>
        <w:left w:val="none" w:sz="0" w:space="0" w:color="auto"/>
        <w:bottom w:val="none" w:sz="0" w:space="0" w:color="auto"/>
        <w:right w:val="none" w:sz="0" w:space="0" w:color="auto"/>
      </w:divBdr>
    </w:div>
    <w:div w:id="1216428583">
      <w:bodyDiv w:val="1"/>
      <w:marLeft w:val="0"/>
      <w:marRight w:val="0"/>
      <w:marTop w:val="0"/>
      <w:marBottom w:val="0"/>
      <w:divBdr>
        <w:top w:val="none" w:sz="0" w:space="0" w:color="auto"/>
        <w:left w:val="none" w:sz="0" w:space="0" w:color="auto"/>
        <w:bottom w:val="none" w:sz="0" w:space="0" w:color="auto"/>
        <w:right w:val="none" w:sz="0" w:space="0" w:color="auto"/>
      </w:divBdr>
    </w:div>
    <w:div w:id="1224829147">
      <w:bodyDiv w:val="1"/>
      <w:marLeft w:val="0"/>
      <w:marRight w:val="0"/>
      <w:marTop w:val="0"/>
      <w:marBottom w:val="0"/>
      <w:divBdr>
        <w:top w:val="none" w:sz="0" w:space="0" w:color="auto"/>
        <w:left w:val="none" w:sz="0" w:space="0" w:color="auto"/>
        <w:bottom w:val="none" w:sz="0" w:space="0" w:color="auto"/>
        <w:right w:val="none" w:sz="0" w:space="0" w:color="auto"/>
      </w:divBdr>
    </w:div>
    <w:div w:id="1379552698">
      <w:bodyDiv w:val="1"/>
      <w:marLeft w:val="0"/>
      <w:marRight w:val="0"/>
      <w:marTop w:val="0"/>
      <w:marBottom w:val="0"/>
      <w:divBdr>
        <w:top w:val="none" w:sz="0" w:space="0" w:color="auto"/>
        <w:left w:val="none" w:sz="0" w:space="0" w:color="auto"/>
        <w:bottom w:val="none" w:sz="0" w:space="0" w:color="auto"/>
        <w:right w:val="none" w:sz="0" w:space="0" w:color="auto"/>
      </w:divBdr>
    </w:div>
    <w:div w:id="1483230399">
      <w:bodyDiv w:val="1"/>
      <w:marLeft w:val="0"/>
      <w:marRight w:val="0"/>
      <w:marTop w:val="0"/>
      <w:marBottom w:val="0"/>
      <w:divBdr>
        <w:top w:val="none" w:sz="0" w:space="0" w:color="auto"/>
        <w:left w:val="none" w:sz="0" w:space="0" w:color="auto"/>
        <w:bottom w:val="none" w:sz="0" w:space="0" w:color="auto"/>
        <w:right w:val="none" w:sz="0" w:space="0" w:color="auto"/>
      </w:divBdr>
    </w:div>
    <w:div w:id="1488471920">
      <w:bodyDiv w:val="1"/>
      <w:marLeft w:val="0"/>
      <w:marRight w:val="0"/>
      <w:marTop w:val="0"/>
      <w:marBottom w:val="0"/>
      <w:divBdr>
        <w:top w:val="none" w:sz="0" w:space="0" w:color="auto"/>
        <w:left w:val="none" w:sz="0" w:space="0" w:color="auto"/>
        <w:bottom w:val="none" w:sz="0" w:space="0" w:color="auto"/>
        <w:right w:val="none" w:sz="0" w:space="0" w:color="auto"/>
      </w:divBdr>
    </w:div>
    <w:div w:id="1508861952">
      <w:bodyDiv w:val="1"/>
      <w:marLeft w:val="0"/>
      <w:marRight w:val="0"/>
      <w:marTop w:val="0"/>
      <w:marBottom w:val="0"/>
      <w:divBdr>
        <w:top w:val="none" w:sz="0" w:space="0" w:color="auto"/>
        <w:left w:val="none" w:sz="0" w:space="0" w:color="auto"/>
        <w:bottom w:val="none" w:sz="0" w:space="0" w:color="auto"/>
        <w:right w:val="none" w:sz="0" w:space="0" w:color="auto"/>
      </w:divBdr>
    </w:div>
    <w:div w:id="1524904757">
      <w:bodyDiv w:val="1"/>
      <w:marLeft w:val="0"/>
      <w:marRight w:val="0"/>
      <w:marTop w:val="0"/>
      <w:marBottom w:val="0"/>
      <w:divBdr>
        <w:top w:val="none" w:sz="0" w:space="0" w:color="auto"/>
        <w:left w:val="none" w:sz="0" w:space="0" w:color="auto"/>
        <w:bottom w:val="none" w:sz="0" w:space="0" w:color="auto"/>
        <w:right w:val="none" w:sz="0" w:space="0" w:color="auto"/>
      </w:divBdr>
    </w:div>
    <w:div w:id="1561096090">
      <w:bodyDiv w:val="1"/>
      <w:marLeft w:val="514"/>
      <w:marRight w:val="514"/>
      <w:marTop w:val="0"/>
      <w:marBottom w:val="0"/>
      <w:divBdr>
        <w:top w:val="none" w:sz="0" w:space="0" w:color="auto"/>
        <w:left w:val="none" w:sz="0" w:space="0" w:color="auto"/>
        <w:bottom w:val="none" w:sz="0" w:space="0" w:color="auto"/>
        <w:right w:val="none" w:sz="0" w:space="0" w:color="auto"/>
      </w:divBdr>
      <w:divsChild>
        <w:div w:id="1214780616">
          <w:marLeft w:val="0"/>
          <w:marRight w:val="0"/>
          <w:marTop w:val="0"/>
          <w:marBottom w:val="0"/>
          <w:divBdr>
            <w:top w:val="none" w:sz="0" w:space="0" w:color="auto"/>
            <w:left w:val="none" w:sz="0" w:space="0" w:color="auto"/>
            <w:bottom w:val="none" w:sz="0" w:space="0" w:color="auto"/>
            <w:right w:val="none" w:sz="0" w:space="0" w:color="auto"/>
          </w:divBdr>
          <w:divsChild>
            <w:div w:id="639967209">
              <w:marLeft w:val="0"/>
              <w:marRight w:val="0"/>
              <w:marTop w:val="0"/>
              <w:marBottom w:val="0"/>
              <w:divBdr>
                <w:top w:val="none" w:sz="0" w:space="0" w:color="auto"/>
                <w:left w:val="none" w:sz="0" w:space="0" w:color="auto"/>
                <w:bottom w:val="none" w:sz="0" w:space="0" w:color="auto"/>
                <w:right w:val="none" w:sz="0" w:space="0" w:color="auto"/>
              </w:divBdr>
              <w:divsChild>
                <w:div w:id="443967590">
                  <w:marLeft w:val="0"/>
                  <w:marRight w:val="0"/>
                  <w:marTop w:val="0"/>
                  <w:marBottom w:val="0"/>
                  <w:divBdr>
                    <w:top w:val="none" w:sz="0" w:space="0" w:color="auto"/>
                    <w:left w:val="none" w:sz="0" w:space="0" w:color="auto"/>
                    <w:bottom w:val="none" w:sz="0" w:space="0" w:color="auto"/>
                    <w:right w:val="none" w:sz="0" w:space="0" w:color="auto"/>
                  </w:divBdr>
                </w:div>
                <w:div w:id="811214441">
                  <w:marLeft w:val="0"/>
                  <w:marRight w:val="0"/>
                  <w:marTop w:val="0"/>
                  <w:marBottom w:val="0"/>
                  <w:divBdr>
                    <w:top w:val="none" w:sz="0" w:space="0" w:color="auto"/>
                    <w:left w:val="none" w:sz="0" w:space="0" w:color="auto"/>
                    <w:bottom w:val="none" w:sz="0" w:space="0" w:color="auto"/>
                    <w:right w:val="none" w:sz="0" w:space="0" w:color="auto"/>
                  </w:divBdr>
                </w:div>
              </w:divsChild>
            </w:div>
            <w:div w:id="154856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09521">
      <w:bodyDiv w:val="1"/>
      <w:marLeft w:val="0"/>
      <w:marRight w:val="0"/>
      <w:marTop w:val="0"/>
      <w:marBottom w:val="0"/>
      <w:divBdr>
        <w:top w:val="none" w:sz="0" w:space="0" w:color="auto"/>
        <w:left w:val="none" w:sz="0" w:space="0" w:color="auto"/>
        <w:bottom w:val="none" w:sz="0" w:space="0" w:color="auto"/>
        <w:right w:val="none" w:sz="0" w:space="0" w:color="auto"/>
      </w:divBdr>
    </w:div>
    <w:div w:id="1658728102">
      <w:bodyDiv w:val="1"/>
      <w:marLeft w:val="0"/>
      <w:marRight w:val="0"/>
      <w:marTop w:val="0"/>
      <w:marBottom w:val="0"/>
      <w:divBdr>
        <w:top w:val="none" w:sz="0" w:space="0" w:color="auto"/>
        <w:left w:val="none" w:sz="0" w:space="0" w:color="auto"/>
        <w:bottom w:val="none" w:sz="0" w:space="0" w:color="auto"/>
        <w:right w:val="none" w:sz="0" w:space="0" w:color="auto"/>
      </w:divBdr>
    </w:div>
    <w:div w:id="1671177837">
      <w:bodyDiv w:val="1"/>
      <w:marLeft w:val="0"/>
      <w:marRight w:val="0"/>
      <w:marTop w:val="0"/>
      <w:marBottom w:val="0"/>
      <w:divBdr>
        <w:top w:val="none" w:sz="0" w:space="0" w:color="auto"/>
        <w:left w:val="none" w:sz="0" w:space="0" w:color="auto"/>
        <w:bottom w:val="none" w:sz="0" w:space="0" w:color="auto"/>
        <w:right w:val="none" w:sz="0" w:space="0" w:color="auto"/>
      </w:divBdr>
    </w:div>
    <w:div w:id="1690066330">
      <w:bodyDiv w:val="1"/>
      <w:marLeft w:val="0"/>
      <w:marRight w:val="0"/>
      <w:marTop w:val="0"/>
      <w:marBottom w:val="0"/>
      <w:divBdr>
        <w:top w:val="none" w:sz="0" w:space="0" w:color="auto"/>
        <w:left w:val="none" w:sz="0" w:space="0" w:color="auto"/>
        <w:bottom w:val="none" w:sz="0" w:space="0" w:color="auto"/>
        <w:right w:val="none" w:sz="0" w:space="0" w:color="auto"/>
      </w:divBdr>
      <w:divsChild>
        <w:div w:id="158934815">
          <w:marLeft w:val="0"/>
          <w:marRight w:val="0"/>
          <w:marTop w:val="0"/>
          <w:marBottom w:val="0"/>
          <w:divBdr>
            <w:top w:val="none" w:sz="0" w:space="0" w:color="auto"/>
            <w:left w:val="none" w:sz="0" w:space="0" w:color="auto"/>
            <w:bottom w:val="none" w:sz="0" w:space="0" w:color="auto"/>
            <w:right w:val="none" w:sz="0" w:space="0" w:color="auto"/>
          </w:divBdr>
        </w:div>
      </w:divsChild>
    </w:div>
    <w:div w:id="1871643485">
      <w:bodyDiv w:val="1"/>
      <w:marLeft w:val="0"/>
      <w:marRight w:val="0"/>
      <w:marTop w:val="0"/>
      <w:marBottom w:val="0"/>
      <w:divBdr>
        <w:top w:val="none" w:sz="0" w:space="0" w:color="auto"/>
        <w:left w:val="none" w:sz="0" w:space="0" w:color="auto"/>
        <w:bottom w:val="none" w:sz="0" w:space="0" w:color="auto"/>
        <w:right w:val="none" w:sz="0" w:space="0" w:color="auto"/>
      </w:divBdr>
    </w:div>
    <w:div w:id="1874613349">
      <w:bodyDiv w:val="1"/>
      <w:marLeft w:val="0"/>
      <w:marRight w:val="0"/>
      <w:marTop w:val="0"/>
      <w:marBottom w:val="0"/>
      <w:divBdr>
        <w:top w:val="none" w:sz="0" w:space="0" w:color="auto"/>
        <w:left w:val="none" w:sz="0" w:space="0" w:color="auto"/>
        <w:bottom w:val="none" w:sz="0" w:space="0" w:color="auto"/>
        <w:right w:val="none" w:sz="0" w:space="0" w:color="auto"/>
      </w:divBdr>
    </w:div>
    <w:div w:id="1936672621">
      <w:bodyDiv w:val="1"/>
      <w:marLeft w:val="0"/>
      <w:marRight w:val="0"/>
      <w:marTop w:val="0"/>
      <w:marBottom w:val="0"/>
      <w:divBdr>
        <w:top w:val="none" w:sz="0" w:space="0" w:color="auto"/>
        <w:left w:val="none" w:sz="0" w:space="0" w:color="auto"/>
        <w:bottom w:val="none" w:sz="0" w:space="0" w:color="auto"/>
        <w:right w:val="none" w:sz="0" w:space="0" w:color="auto"/>
      </w:divBdr>
    </w:div>
    <w:div w:id="1963918491">
      <w:bodyDiv w:val="1"/>
      <w:marLeft w:val="0"/>
      <w:marRight w:val="0"/>
      <w:marTop w:val="0"/>
      <w:marBottom w:val="0"/>
      <w:divBdr>
        <w:top w:val="none" w:sz="0" w:space="0" w:color="auto"/>
        <w:left w:val="none" w:sz="0" w:space="0" w:color="auto"/>
        <w:bottom w:val="none" w:sz="0" w:space="0" w:color="auto"/>
        <w:right w:val="none" w:sz="0" w:space="0" w:color="auto"/>
      </w:divBdr>
    </w:div>
    <w:div w:id="1992177763">
      <w:bodyDiv w:val="1"/>
      <w:marLeft w:val="0"/>
      <w:marRight w:val="0"/>
      <w:marTop w:val="0"/>
      <w:marBottom w:val="0"/>
      <w:divBdr>
        <w:top w:val="none" w:sz="0" w:space="0" w:color="auto"/>
        <w:left w:val="none" w:sz="0" w:space="0" w:color="auto"/>
        <w:bottom w:val="none" w:sz="0" w:space="0" w:color="auto"/>
        <w:right w:val="none" w:sz="0" w:space="0" w:color="auto"/>
      </w:divBdr>
    </w:div>
    <w:div w:id="1996450514">
      <w:bodyDiv w:val="1"/>
      <w:marLeft w:val="0"/>
      <w:marRight w:val="0"/>
      <w:marTop w:val="0"/>
      <w:marBottom w:val="0"/>
      <w:divBdr>
        <w:top w:val="none" w:sz="0" w:space="0" w:color="auto"/>
        <w:left w:val="none" w:sz="0" w:space="0" w:color="auto"/>
        <w:bottom w:val="none" w:sz="0" w:space="0" w:color="auto"/>
        <w:right w:val="none" w:sz="0" w:space="0" w:color="auto"/>
      </w:divBdr>
    </w:div>
    <w:div w:id="2075352453">
      <w:bodyDiv w:val="1"/>
      <w:marLeft w:val="0"/>
      <w:marRight w:val="0"/>
      <w:marTop w:val="0"/>
      <w:marBottom w:val="0"/>
      <w:divBdr>
        <w:top w:val="none" w:sz="0" w:space="0" w:color="auto"/>
        <w:left w:val="none" w:sz="0" w:space="0" w:color="auto"/>
        <w:bottom w:val="none" w:sz="0" w:space="0" w:color="auto"/>
        <w:right w:val="none" w:sz="0" w:space="0" w:color="auto"/>
      </w:divBdr>
    </w:div>
    <w:div w:id="2100132994">
      <w:bodyDiv w:val="1"/>
      <w:marLeft w:val="0"/>
      <w:marRight w:val="0"/>
      <w:marTop w:val="0"/>
      <w:marBottom w:val="0"/>
      <w:divBdr>
        <w:top w:val="none" w:sz="0" w:space="0" w:color="auto"/>
        <w:left w:val="none" w:sz="0" w:space="0" w:color="auto"/>
        <w:bottom w:val="none" w:sz="0" w:space="0" w:color="auto"/>
        <w:right w:val="none" w:sz="0" w:space="0" w:color="auto"/>
      </w:divBdr>
    </w:div>
    <w:div w:id="211598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ontrol" Target="activeX/activeX1.xml"/><Relationship Id="rId26" Type="http://schemas.openxmlformats.org/officeDocument/2006/relationships/control" Target="activeX/activeX5.xml"/><Relationship Id="rId39" Type="http://schemas.openxmlformats.org/officeDocument/2006/relationships/fontTable" Target="fontTable.xml"/><Relationship Id="rId21" Type="http://schemas.openxmlformats.org/officeDocument/2006/relationships/image" Target="media/image6.wmf"/><Relationship Id="rId34" Type="http://schemas.openxmlformats.org/officeDocument/2006/relationships/control" Target="activeX/activeX1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control" Target="activeX/activeX10.xm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ontrol" Target="activeX/activeX2.xml"/><Relationship Id="rId29" Type="http://schemas.openxmlformats.org/officeDocument/2006/relationships/control" Target="activeX/activeX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ontrol" Target="activeX/activeX4.xml"/><Relationship Id="rId32" Type="http://schemas.openxmlformats.org/officeDocument/2006/relationships/image" Target="media/image10.wmf"/><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control" Target="activeX/activeX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ontrol" Target="activeX/activeX3.xml"/><Relationship Id="rId27" Type="http://schemas.openxmlformats.org/officeDocument/2006/relationships/control" Target="activeX/activeX6.xml"/><Relationship Id="rId30" Type="http://schemas.openxmlformats.org/officeDocument/2006/relationships/control" Target="activeX/activeX8.xml"/><Relationship Id="rId35" Type="http://schemas.openxmlformats.org/officeDocument/2006/relationships/hyperlink" Target="http://www.prueba.co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Trabajo\CTI\AT1\Plantillas\Plantilla%20Documento%20Instalaci&#243;n%20v1.5.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F48E7B5BABEC49ABBE421211E6909A" ma:contentTypeVersion="7" ma:contentTypeDescription="Create a new document." ma:contentTypeScope="" ma:versionID="046f13b516891cafd2f50b4c64b1afaa">
  <xsd:schema xmlns:xsd="http://www.w3.org/2001/XMLSchema" xmlns:xs="http://www.w3.org/2001/XMLSchema" xmlns:p="http://schemas.microsoft.com/office/2006/metadata/properties" xmlns:ns3="90ffc8b2-1f3d-4787-b4af-c0e67ff5bfd6" targetNamespace="http://schemas.microsoft.com/office/2006/metadata/properties" ma:root="true" ma:fieldsID="51921c77bcae995fc08cb40990f3640f" ns3:_="">
    <xsd:import namespace="90ffc8b2-1f3d-4787-b4af-c0e67ff5bfd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fc8b2-1f3d-4787-b4af-c0e67ff5b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2211E-8FA8-4A78-8305-CDCA9A7F6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fc8b2-1f3d-4787-b4af-c0e67ff5bf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56D550-6D9A-403A-96BA-8095F5F6B962}">
  <ds:schemaRefs>
    <ds:schemaRef ds:uri="http://schemas.microsoft.com/sharepoint/v3/contenttype/forms"/>
  </ds:schemaRefs>
</ds:datastoreItem>
</file>

<file path=customXml/itemProps3.xml><?xml version="1.0" encoding="utf-8"?>
<ds:datastoreItem xmlns:ds="http://schemas.openxmlformats.org/officeDocument/2006/customXml" ds:itemID="{FD35634A-518F-46EC-80C5-87D9A253ECF8}">
  <ds:schemaRefs>
    <ds:schemaRef ds:uri="90ffc8b2-1f3d-4787-b4af-c0e67ff5bfd6"/>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purl.org/dc/dcmitype/"/>
    <ds:schemaRef ds:uri="http://purl.org/dc/term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6E22CE5A-4467-4015-9D53-E24186199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Documento Instalación v1.5</Template>
  <TotalTime>0</TotalTime>
  <Pages>7</Pages>
  <Words>1117</Words>
  <Characters>6146</Characters>
  <Application>Microsoft Office Word</Application>
  <DocSecurity>4</DocSecurity>
  <Lines>51</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Título Nuevo PL</vt:lpstr>
      <vt:lpstr>Título Nuevo PL</vt:lpstr>
    </vt:vector>
  </TitlesOfParts>
  <Manager>Administrador del documento</Manager>
  <Company>SAS</Company>
  <LinksUpToDate>false</LinksUpToDate>
  <CharactersWithSpaces>7249</CharactersWithSpaces>
  <SharedDoc>false</SharedDoc>
  <HLinks>
    <vt:vector size="72" baseType="variant">
      <vt:variant>
        <vt:i4>5439566</vt:i4>
      </vt:variant>
      <vt:variant>
        <vt:i4>134</vt:i4>
      </vt:variant>
      <vt:variant>
        <vt:i4>0</vt:i4>
      </vt:variant>
      <vt:variant>
        <vt:i4>5</vt:i4>
      </vt:variant>
      <vt:variant>
        <vt:lpwstr>http://intranetfujitsu.sas.junta-andalucia.es/INVENTARIO/plataforma.do?cmd=listar</vt:lpwstr>
      </vt:variant>
      <vt:variant>
        <vt:lpwstr/>
      </vt:variant>
      <vt:variant>
        <vt:i4>6225986</vt:i4>
      </vt:variant>
      <vt:variant>
        <vt:i4>131</vt:i4>
      </vt:variant>
      <vt:variant>
        <vt:i4>0</vt:i4>
      </vt:variant>
      <vt:variant>
        <vt:i4>5</vt:i4>
      </vt:variant>
      <vt:variant>
        <vt:lpwstr>http://intranetfujitsu.sas.junta-andalucia.es/INVENTARIO/tecnologia.do?cmd=listar</vt:lpwstr>
      </vt:variant>
      <vt:variant>
        <vt:lpwstr/>
      </vt:variant>
      <vt:variant>
        <vt:i4>1114165</vt:i4>
      </vt:variant>
      <vt:variant>
        <vt:i4>124</vt:i4>
      </vt:variant>
      <vt:variant>
        <vt:i4>0</vt:i4>
      </vt:variant>
      <vt:variant>
        <vt:i4>5</vt:i4>
      </vt:variant>
      <vt:variant>
        <vt:lpwstr/>
      </vt:variant>
      <vt:variant>
        <vt:lpwstr>_Toc377632253</vt:lpwstr>
      </vt:variant>
      <vt:variant>
        <vt:i4>1114165</vt:i4>
      </vt:variant>
      <vt:variant>
        <vt:i4>118</vt:i4>
      </vt:variant>
      <vt:variant>
        <vt:i4>0</vt:i4>
      </vt:variant>
      <vt:variant>
        <vt:i4>5</vt:i4>
      </vt:variant>
      <vt:variant>
        <vt:lpwstr/>
      </vt:variant>
      <vt:variant>
        <vt:lpwstr>_Toc377632251</vt:lpwstr>
      </vt:variant>
      <vt:variant>
        <vt:i4>1114165</vt:i4>
      </vt:variant>
      <vt:variant>
        <vt:i4>112</vt:i4>
      </vt:variant>
      <vt:variant>
        <vt:i4>0</vt:i4>
      </vt:variant>
      <vt:variant>
        <vt:i4>5</vt:i4>
      </vt:variant>
      <vt:variant>
        <vt:lpwstr/>
      </vt:variant>
      <vt:variant>
        <vt:lpwstr>_Toc377632250</vt:lpwstr>
      </vt:variant>
      <vt:variant>
        <vt:i4>1048629</vt:i4>
      </vt:variant>
      <vt:variant>
        <vt:i4>106</vt:i4>
      </vt:variant>
      <vt:variant>
        <vt:i4>0</vt:i4>
      </vt:variant>
      <vt:variant>
        <vt:i4>5</vt:i4>
      </vt:variant>
      <vt:variant>
        <vt:lpwstr/>
      </vt:variant>
      <vt:variant>
        <vt:lpwstr>_Toc377632249</vt:lpwstr>
      </vt:variant>
      <vt:variant>
        <vt:i4>1048629</vt:i4>
      </vt:variant>
      <vt:variant>
        <vt:i4>100</vt:i4>
      </vt:variant>
      <vt:variant>
        <vt:i4>0</vt:i4>
      </vt:variant>
      <vt:variant>
        <vt:i4>5</vt:i4>
      </vt:variant>
      <vt:variant>
        <vt:lpwstr/>
      </vt:variant>
      <vt:variant>
        <vt:lpwstr>_Toc377632247</vt:lpwstr>
      </vt:variant>
      <vt:variant>
        <vt:i4>1048629</vt:i4>
      </vt:variant>
      <vt:variant>
        <vt:i4>94</vt:i4>
      </vt:variant>
      <vt:variant>
        <vt:i4>0</vt:i4>
      </vt:variant>
      <vt:variant>
        <vt:i4>5</vt:i4>
      </vt:variant>
      <vt:variant>
        <vt:lpwstr/>
      </vt:variant>
      <vt:variant>
        <vt:lpwstr>_Toc377632246</vt:lpwstr>
      </vt:variant>
      <vt:variant>
        <vt:i4>1048629</vt:i4>
      </vt:variant>
      <vt:variant>
        <vt:i4>88</vt:i4>
      </vt:variant>
      <vt:variant>
        <vt:i4>0</vt:i4>
      </vt:variant>
      <vt:variant>
        <vt:i4>5</vt:i4>
      </vt:variant>
      <vt:variant>
        <vt:lpwstr/>
      </vt:variant>
      <vt:variant>
        <vt:lpwstr>_Toc377632244</vt:lpwstr>
      </vt:variant>
      <vt:variant>
        <vt:i4>1048629</vt:i4>
      </vt:variant>
      <vt:variant>
        <vt:i4>82</vt:i4>
      </vt:variant>
      <vt:variant>
        <vt:i4>0</vt:i4>
      </vt:variant>
      <vt:variant>
        <vt:i4>5</vt:i4>
      </vt:variant>
      <vt:variant>
        <vt:lpwstr/>
      </vt:variant>
      <vt:variant>
        <vt:lpwstr>_Toc377632243</vt:lpwstr>
      </vt:variant>
      <vt:variant>
        <vt:i4>1048629</vt:i4>
      </vt:variant>
      <vt:variant>
        <vt:i4>76</vt:i4>
      </vt:variant>
      <vt:variant>
        <vt:i4>0</vt:i4>
      </vt:variant>
      <vt:variant>
        <vt:i4>5</vt:i4>
      </vt:variant>
      <vt:variant>
        <vt:lpwstr/>
      </vt:variant>
      <vt:variant>
        <vt:lpwstr>_Toc377632242</vt:lpwstr>
      </vt:variant>
      <vt:variant>
        <vt:i4>1048629</vt:i4>
      </vt:variant>
      <vt:variant>
        <vt:i4>70</vt:i4>
      </vt:variant>
      <vt:variant>
        <vt:i4>0</vt:i4>
      </vt:variant>
      <vt:variant>
        <vt:i4>5</vt:i4>
      </vt:variant>
      <vt:variant>
        <vt:lpwstr/>
      </vt:variant>
      <vt:variant>
        <vt:lpwstr>_Toc377632241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Nuevo PL</dc:title>
  <dc:subject>Título Nuevo PL</dc:subject>
  <dc:creator>Autor del documento</dc:creator>
  <cp:keywords>PL, lanzamientos, cambios</cp:keywords>
  <dc:description>Este documento detalla el procedimiento de instalación/desinstalación</dc:description>
  <cp:lastModifiedBy>Vega Calero, Reyes</cp:lastModifiedBy>
  <cp:revision>2</cp:revision>
  <cp:lastPrinted>2020-02-06T11:56:00Z</cp:lastPrinted>
  <dcterms:created xsi:type="dcterms:W3CDTF">2020-06-25T06:34:00Z</dcterms:created>
  <dcterms:modified xsi:type="dcterms:W3CDTF">2020-06-25T06:34:00Z</dcterms:modified>
  <cp:category>Documento Instalación/Desinstalación</cp:category>
  <cp:contentStatus>PUBLICADO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STIC - Servicio Andaluz de Salud - SAS</vt:lpwstr>
  </property>
  <property fmtid="{D5CDD505-2E9C-101B-9397-08002B2CF9AE}" pid="3" name="Comprobado por">
    <vt:lpwstr>COMPROBADOR</vt:lpwstr>
  </property>
  <property fmtid="{D5CDD505-2E9C-101B-9397-08002B2CF9AE}" pid="4" name="Departamento">
    <vt:lpwstr>JP - DESARROLLADOR</vt:lpwstr>
  </property>
  <property fmtid="{D5CDD505-2E9C-101B-9397-08002B2CF9AE}" pid="5" name="Elaborado por">
    <vt:lpwstr>Autor</vt:lpwstr>
  </property>
  <property fmtid="{D5CDD505-2E9C-101B-9397-08002B2CF9AE}" pid="6" name="Estado">
    <vt:lpwstr>PUBLICADO</vt:lpwstr>
  </property>
  <property fmtid="{D5CDD505-2E9C-101B-9397-08002B2CF9AE}" pid="7" name="Fecha de registro">
    <vt:lpwstr>dd/MM/yyyy</vt:lpwstr>
  </property>
  <property fmtid="{D5CDD505-2E9C-101B-9397-08002B2CF9AE}" pid="8" name="Fecha de finalización">
    <vt:lpwstr>n/a</vt:lpwstr>
  </property>
  <property fmtid="{D5CDD505-2E9C-101B-9397-08002B2CF9AE}" pid="9" name="Número de documento">
    <vt:lpwstr>DocuPID-001</vt:lpwstr>
  </property>
  <property fmtid="{D5CDD505-2E9C-101B-9397-08002B2CF9AE}" pid="10" name="Origen">
    <vt:lpwstr>Interno</vt:lpwstr>
  </property>
  <property fmtid="{D5CDD505-2E9C-101B-9397-08002B2CF9AE}" pid="11" name="Proyecto">
    <vt:lpwstr>SAS</vt:lpwstr>
  </property>
  <property fmtid="{D5CDD505-2E9C-101B-9397-08002B2CF9AE}" pid="12" name="Clasificación">
    <vt:lpwstr>Restringido</vt:lpwstr>
  </property>
  <property fmtid="{D5CDD505-2E9C-101B-9397-08002B2CF9AE}" pid="13" name="LOPD">
    <vt:lpwstr>n/a</vt:lpwstr>
  </property>
  <property fmtid="{D5CDD505-2E9C-101B-9397-08002B2CF9AE}" pid="14" name="Alto de correo">
    <vt:lpwstr>correo</vt:lpwstr>
  </property>
  <property fmtid="{D5CDD505-2E9C-101B-9397-08002B2CF9AE}" pid="15" name="Aprobado por">
    <vt:lpwstr>Aprobador por...</vt:lpwstr>
  </property>
  <property fmtid="{D5CDD505-2E9C-101B-9397-08002B2CF9AE}" pid="16" name="Distribución">
    <vt:lpwstr>Restringida</vt:lpwstr>
  </property>
  <property fmtid="{D5CDD505-2E9C-101B-9397-08002B2CF9AE}" pid="17" name="Propietario">
    <vt:lpwstr>Propietario</vt:lpwstr>
  </property>
  <property fmtid="{D5CDD505-2E9C-101B-9397-08002B2CF9AE}" pid="18" name="Serie">
    <vt:lpwstr>Documentos de Proyecto</vt:lpwstr>
  </property>
  <property fmtid="{D5CDD505-2E9C-101B-9397-08002B2CF9AE}" pid="19" name="Destino">
    <vt:lpwstr>Area de STIC</vt:lpwstr>
  </property>
  <property fmtid="{D5CDD505-2E9C-101B-9397-08002B2CF9AE}" pid="20" name="ContentTypeId">
    <vt:lpwstr>0x01010036F48E7B5BABEC49ABBE421211E6909A</vt:lpwstr>
  </property>
</Properties>
</file>