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2B821" w14:textId="48DE4A27" w:rsidR="00E43809" w:rsidRPr="006E4836" w:rsidRDefault="001E0219" w:rsidP="00810417">
      <w:pPr>
        <w:jc w:val="left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5920" behindDoc="0" locked="0" layoutInCell="1" allowOverlap="1" wp14:anchorId="7396A93E" wp14:editId="3E379BE0">
                <wp:simplePos x="0" y="0"/>
                <wp:positionH relativeFrom="margin">
                  <wp:align>right</wp:align>
                </wp:positionH>
                <wp:positionV relativeFrom="paragraph">
                  <wp:posOffset>130810</wp:posOffset>
                </wp:positionV>
                <wp:extent cx="3747135" cy="813435"/>
                <wp:effectExtent l="0" t="0" r="5715" b="571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135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B98661" w14:textId="77777777" w:rsidR="001E0219" w:rsidRPr="001E0219" w:rsidRDefault="001E0219" w:rsidP="001E0219">
                            <w:pPr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</w:pPr>
                            <w:r w:rsidRPr="001E0219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>Dirección General de Sistemas de Información y Comunicaciones</w:t>
                            </w:r>
                          </w:p>
                          <w:p w14:paraId="64452B01" w14:textId="77777777" w:rsidR="006E4836" w:rsidRPr="001E0219" w:rsidRDefault="006E4836" w:rsidP="001E0219">
                            <w:pPr>
                              <w:jc w:val="right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96A9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3.85pt;margin-top:10.3pt;width:295.05pt;height:64.05pt;z-index:251665920;visibility:visible;mso-wrap-style:square;mso-width-percent:0;mso-height-percent:0;mso-wrap-distance-left:9.05pt;mso-wrap-distance-top:0;mso-wrap-distance-right:9.05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" stroked="f">
                <v:textbox inset="1mm,0,1mm,0">
                  <w:txbxContent>
                    <w:p w14:paraId="60B98661" w14:textId="77777777" w:rsidR="001E0219" w:rsidRPr="001E0219" w:rsidRDefault="001E0219" w:rsidP="001E0219">
                      <w:pPr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</w:pPr>
                      <w:r w:rsidRPr="001E0219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>Dirección General de Sistemas de Información y Comunicaciones</w:t>
                      </w:r>
                    </w:p>
                    <w:p w14:paraId="64452B01" w14:textId="77777777" w:rsidR="006E4836" w:rsidRPr="001E0219" w:rsidRDefault="006E4836" w:rsidP="001E0219">
                      <w:pPr>
                        <w:jc w:val="right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6101">
        <w:br w:type="textWrapping" w:clear="all"/>
      </w:r>
    </w:p>
    <w:p w14:paraId="557EAF11" w14:textId="77777777" w:rsidR="005B2A3B" w:rsidRDefault="005B2A3B" w:rsidP="00554AAE"/>
    <w:p w14:paraId="780EFA49" w14:textId="77777777" w:rsidR="005B2A3B" w:rsidRDefault="005B2A3B" w:rsidP="00554AAE"/>
    <w:p w14:paraId="71A4BDEC" w14:textId="77777777" w:rsidR="005B2A3B" w:rsidRDefault="005B2A3B" w:rsidP="00554AAE"/>
    <w:p w14:paraId="58170D3B" w14:textId="77777777" w:rsidR="00810417" w:rsidRDefault="00810417" w:rsidP="00554AAE"/>
    <w:p w14:paraId="07636C13" w14:textId="77777777" w:rsidR="005B2A3B" w:rsidRPr="00554AAE" w:rsidRDefault="003C4C0A" w:rsidP="00554AAE">
      <w:pPr>
        <w:jc w:val="center"/>
        <w:rPr>
          <w:b/>
          <w:sz w:val="44"/>
          <w:szCs w:val="44"/>
        </w:rPr>
      </w:pPr>
      <w:r w:rsidRPr="00554AAE">
        <w:rPr>
          <w:b/>
          <w:sz w:val="44"/>
          <w:szCs w:val="44"/>
        </w:rPr>
        <w:t xml:space="preserve">Título </w:t>
      </w:r>
      <w:r w:rsidR="008A6827">
        <w:rPr>
          <w:b/>
          <w:sz w:val="44"/>
          <w:szCs w:val="44"/>
        </w:rPr>
        <w:t>documento</w:t>
      </w:r>
    </w:p>
    <w:p w14:paraId="0C35CE00" w14:textId="77777777" w:rsidR="00554AAE" w:rsidRPr="00554AAE" w:rsidRDefault="00554AAE" w:rsidP="00554AAE"/>
    <w:p w14:paraId="072C9937" w14:textId="77777777" w:rsidR="005B2A3B" w:rsidRDefault="005B2A3B" w:rsidP="00554AAE"/>
    <w:p w14:paraId="54FE83D5" w14:textId="77777777" w:rsidR="005B2A3B" w:rsidRDefault="005B2A3B" w:rsidP="00554AAE"/>
    <w:p w14:paraId="43146CB4" w14:textId="77777777" w:rsidR="005B2A3B" w:rsidRDefault="005B2A3B" w:rsidP="00554AAE"/>
    <w:p w14:paraId="019B0591" w14:textId="77777777" w:rsidR="005B2A3B" w:rsidRDefault="005B2A3B" w:rsidP="00554AAE"/>
    <w:p w14:paraId="33314CCA" w14:textId="77777777" w:rsidR="005B2A3B" w:rsidRDefault="005B2A3B" w:rsidP="00554AAE"/>
    <w:p w14:paraId="055BB54F" w14:textId="77777777" w:rsidR="005B2A3B" w:rsidRDefault="005B2A3B" w:rsidP="00554AAE"/>
    <w:p w14:paraId="2A474119" w14:textId="77777777" w:rsidR="005B2A3B" w:rsidRDefault="005B2A3B" w:rsidP="00554AAE"/>
    <w:p w14:paraId="0A99306B" w14:textId="77777777" w:rsidR="005B2A3B" w:rsidRDefault="005B2A3B" w:rsidP="00554AAE"/>
    <w:p w14:paraId="31E329EA" w14:textId="77777777" w:rsidR="00EE28B9" w:rsidRDefault="00EE28B9" w:rsidP="00554AAE"/>
    <w:p w14:paraId="72CBB834" w14:textId="77777777" w:rsidR="00EE28B9" w:rsidRDefault="00EE28B9" w:rsidP="00554AAE"/>
    <w:p w14:paraId="0C66A24F" w14:textId="77777777" w:rsidR="005B2A3B" w:rsidRDefault="005B2A3B" w:rsidP="00554AAE"/>
    <w:p w14:paraId="586D72DC" w14:textId="77777777" w:rsidR="009B4C6A" w:rsidRPr="00B42C0C" w:rsidRDefault="00B42C0C" w:rsidP="00B42C0C">
      <w:pPr>
        <w:jc w:val="center"/>
        <w:rPr>
          <w:b/>
          <w:sz w:val="28"/>
        </w:rPr>
      </w:pPr>
      <w:r w:rsidRPr="00B42C0C">
        <w:rPr>
          <w:b/>
          <w:sz w:val="28"/>
        </w:rPr>
        <w:lastRenderedPageBreak/>
        <w:t>CONTROL DE CAMBIOS</w:t>
      </w:r>
    </w:p>
    <w:p w14:paraId="79DC4AAB" w14:textId="77777777" w:rsidR="00A70E10" w:rsidRDefault="00B42C0C" w:rsidP="00554AAE">
      <w:pPr>
        <w:rPr>
          <w:b/>
        </w:rPr>
      </w:pPr>
      <w:r w:rsidRPr="00B42C0C">
        <w:rPr>
          <w:b/>
        </w:rPr>
        <w:t>REGISTRO DE CAMBIOS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2C0C" w14:paraId="5676CF1E" w14:textId="77777777" w:rsidTr="00B42C0C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13297FC7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3A17C04C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Versión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3C38F6A1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Referencia de cambios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705A6237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B42C0C" w14:paraId="6402AB93" w14:textId="77777777" w:rsidTr="00B42C0C">
        <w:tc>
          <w:tcPr>
            <w:tcW w:w="2123" w:type="dxa"/>
          </w:tcPr>
          <w:p w14:paraId="26F4848C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0D8DAFC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0F9C17C5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2488AD3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5E91F1B0" w14:textId="77777777" w:rsidTr="00B42C0C">
        <w:tc>
          <w:tcPr>
            <w:tcW w:w="2123" w:type="dxa"/>
          </w:tcPr>
          <w:p w14:paraId="557D0808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38AA0EBF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6F04882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1BE941E7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34C15478" w14:textId="77777777" w:rsidTr="00B42C0C">
        <w:tc>
          <w:tcPr>
            <w:tcW w:w="2123" w:type="dxa"/>
          </w:tcPr>
          <w:p w14:paraId="1FF1E4AD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1DDE7E5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BA2947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27279664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5E3FEA54" w14:textId="77777777" w:rsidTr="00B42C0C">
        <w:tc>
          <w:tcPr>
            <w:tcW w:w="2123" w:type="dxa"/>
          </w:tcPr>
          <w:p w14:paraId="77D246C6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58F20932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5857B953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386D9027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2138C96D" w14:textId="77777777" w:rsidTr="00B42C0C">
        <w:tc>
          <w:tcPr>
            <w:tcW w:w="2123" w:type="dxa"/>
          </w:tcPr>
          <w:p w14:paraId="550D8144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0224E50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5C71D59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161AE7BC" w14:textId="77777777" w:rsidR="00B42C0C" w:rsidRDefault="00B42C0C" w:rsidP="00554AAE">
            <w:pPr>
              <w:rPr>
                <w:b/>
              </w:rPr>
            </w:pPr>
          </w:p>
        </w:tc>
      </w:tr>
    </w:tbl>
    <w:p w14:paraId="1A9421EF" w14:textId="77777777" w:rsidR="00B42C0C" w:rsidRPr="00D95CDA" w:rsidRDefault="00B42C0C" w:rsidP="00554AAE"/>
    <w:p w14:paraId="3FE67E4E" w14:textId="77777777" w:rsidR="00A66F20" w:rsidRDefault="00B42C0C" w:rsidP="00554AAE">
      <w:pPr>
        <w:rPr>
          <w:b/>
        </w:rPr>
      </w:pPr>
      <w:r w:rsidRPr="00B42C0C">
        <w:rPr>
          <w:b/>
        </w:rPr>
        <w:t>REVISIONES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2C0C" w14:paraId="6C11C108" w14:textId="77777777" w:rsidTr="00B42C0C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08883DD2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6DB85FB4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Versión Aprobada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553C61FE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Posición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088832CE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B42C0C" w14:paraId="1510B98C" w14:textId="77777777" w:rsidTr="00B42C0C">
        <w:tc>
          <w:tcPr>
            <w:tcW w:w="2123" w:type="dxa"/>
          </w:tcPr>
          <w:p w14:paraId="00273297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7ACC86DF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135F05D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3F6EB489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12B962A4" w14:textId="77777777" w:rsidTr="00B42C0C">
        <w:tc>
          <w:tcPr>
            <w:tcW w:w="2123" w:type="dxa"/>
          </w:tcPr>
          <w:p w14:paraId="3DAAF82A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62FF47F6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678870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08DFF4A7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1C7F618A" w14:textId="77777777" w:rsidTr="00B42C0C">
        <w:tc>
          <w:tcPr>
            <w:tcW w:w="2123" w:type="dxa"/>
          </w:tcPr>
          <w:p w14:paraId="6D09FB5A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32FC9A5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1FBAC691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5B6067EA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5318904E" w14:textId="77777777" w:rsidTr="00B42C0C">
        <w:tc>
          <w:tcPr>
            <w:tcW w:w="2123" w:type="dxa"/>
          </w:tcPr>
          <w:p w14:paraId="5DCDA354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34FFB032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50175078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2976F16C" w14:textId="77777777" w:rsidR="00B42C0C" w:rsidRDefault="00B42C0C" w:rsidP="00554AAE">
            <w:pPr>
              <w:rPr>
                <w:b/>
              </w:rPr>
            </w:pPr>
          </w:p>
        </w:tc>
      </w:tr>
    </w:tbl>
    <w:p w14:paraId="7064D288" w14:textId="77777777" w:rsidR="00582BBF" w:rsidRPr="00D95CDA" w:rsidRDefault="00582BBF" w:rsidP="00554AAE"/>
    <w:p w14:paraId="66ED8F35" w14:textId="77777777" w:rsidR="00A66F20" w:rsidRDefault="00B42C0C" w:rsidP="00554AAE">
      <w:pPr>
        <w:rPr>
          <w:b/>
        </w:rPr>
      </w:pPr>
      <w:r w:rsidRPr="00B42C0C">
        <w:rPr>
          <w:b/>
        </w:rPr>
        <w:t>PROPIEDADES DEL DOCUMENTO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E94566" w14:paraId="421036C2" w14:textId="77777777" w:rsidTr="00011E08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429BE25C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7147B1CB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Versión Aprobada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667CB8CC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Posición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59CA5448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E94566" w14:paraId="0C2634F3" w14:textId="77777777" w:rsidTr="00011E08">
        <w:tc>
          <w:tcPr>
            <w:tcW w:w="2123" w:type="dxa"/>
          </w:tcPr>
          <w:p w14:paraId="031179D6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507BB38C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34A3F387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10C26194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1808AD0F" w14:textId="77777777" w:rsidTr="00011E08">
        <w:tc>
          <w:tcPr>
            <w:tcW w:w="2123" w:type="dxa"/>
          </w:tcPr>
          <w:p w14:paraId="30C9FB03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4FAF666C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16F93041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70BCDA1E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3A31C7FE" w14:textId="77777777" w:rsidTr="00011E08">
        <w:tc>
          <w:tcPr>
            <w:tcW w:w="2123" w:type="dxa"/>
          </w:tcPr>
          <w:p w14:paraId="1FE3CB2E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00F65611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0550800E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7C4D3D33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22475725" w14:textId="77777777" w:rsidTr="00011E08">
        <w:tc>
          <w:tcPr>
            <w:tcW w:w="2123" w:type="dxa"/>
          </w:tcPr>
          <w:p w14:paraId="22D23C9B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766BDE45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233B06B6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2A7D4185" w14:textId="77777777" w:rsidR="00E94566" w:rsidRDefault="00E94566" w:rsidP="00011E08">
            <w:pPr>
              <w:rPr>
                <w:b/>
              </w:rPr>
            </w:pPr>
          </w:p>
        </w:tc>
      </w:tr>
    </w:tbl>
    <w:p w14:paraId="25E6F964" w14:textId="77777777" w:rsidR="00124DF5" w:rsidRDefault="00124DF5">
      <w:pPr>
        <w:spacing w:before="0" w:beforeAutospacing="0" w:after="0" w:line="240" w:lineRule="auto"/>
        <w:jc w:val="left"/>
      </w:pPr>
      <w:r>
        <w:br w:type="page"/>
      </w:r>
    </w:p>
    <w:p w14:paraId="28FA27BA" w14:textId="77777777" w:rsidR="00151755" w:rsidRPr="00D95CDA" w:rsidRDefault="00151755" w:rsidP="00554AAE"/>
    <w:sdt>
      <w:sdtPr>
        <w:rPr>
          <w:rFonts w:cs="Times New Roman"/>
          <w:color w:val="000000"/>
          <w:sz w:val="24"/>
          <w:szCs w:val="24"/>
          <w:lang w:val="es-ES" w:eastAsia="es-ES"/>
        </w:rPr>
        <w:id w:val="1721712843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14:paraId="1FD2DF77" w14:textId="77777777" w:rsidR="00FE798F" w:rsidRPr="00FE798F" w:rsidRDefault="00FE798F" w:rsidP="00FE798F">
          <w:pPr>
            <w:pStyle w:val="ListParagraph1"/>
            <w:ind w:left="0"/>
            <w:rPr>
              <w:b/>
              <w:sz w:val="32"/>
              <w:szCs w:val="32"/>
            </w:rPr>
          </w:pPr>
          <w:r w:rsidRPr="00FE798F">
            <w:rPr>
              <w:b/>
              <w:sz w:val="32"/>
              <w:szCs w:val="32"/>
            </w:rPr>
            <w:t>ÍNDICE</w:t>
          </w:r>
        </w:p>
        <w:p w14:paraId="77D3AA59" w14:textId="77777777" w:rsidR="008A6827" w:rsidRDefault="00FE798F">
          <w:pPr>
            <w:pStyle w:val="TDC1"/>
            <w:tabs>
              <w:tab w:val="left" w:pos="40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r w:rsidRPr="008D312C">
            <w:rPr>
              <w:sz w:val="28"/>
              <w:szCs w:val="28"/>
            </w:rPr>
            <w:fldChar w:fldCharType="begin"/>
          </w:r>
          <w:r w:rsidRPr="008D312C">
            <w:rPr>
              <w:sz w:val="28"/>
              <w:szCs w:val="28"/>
            </w:rPr>
            <w:instrText xml:space="preserve"> TOC \o "1-3" \h \z \u </w:instrText>
          </w:r>
          <w:r w:rsidRPr="008D312C">
            <w:rPr>
              <w:sz w:val="28"/>
              <w:szCs w:val="28"/>
            </w:rPr>
            <w:fldChar w:fldCharType="separate"/>
          </w:r>
          <w:hyperlink w:anchor="_Toc531100227" w:history="1">
            <w:r w:rsidR="008A6827" w:rsidRPr="00421D0C">
              <w:rPr>
                <w:rStyle w:val="Hipervnculo"/>
              </w:rPr>
              <w:t>1</w:t>
            </w:r>
            <w:r w:rsidR="008A682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="008A6827" w:rsidRPr="00421D0C">
              <w:rPr>
                <w:rStyle w:val="Hipervnculo"/>
              </w:rPr>
              <w:t>OBJETO DEL DOCUMENTO</w:t>
            </w:r>
            <w:r w:rsidR="008A6827">
              <w:rPr>
                <w:webHidden/>
              </w:rPr>
              <w:tab/>
            </w:r>
            <w:r w:rsidR="008A6827">
              <w:rPr>
                <w:webHidden/>
              </w:rPr>
              <w:fldChar w:fldCharType="begin"/>
            </w:r>
            <w:r w:rsidR="008A6827">
              <w:rPr>
                <w:webHidden/>
              </w:rPr>
              <w:instrText xml:space="preserve"> PAGEREF _Toc531100227 \h </w:instrText>
            </w:r>
            <w:r w:rsidR="008A6827">
              <w:rPr>
                <w:webHidden/>
              </w:rPr>
            </w:r>
            <w:r w:rsidR="008A6827"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 w:rsidR="008A6827">
              <w:rPr>
                <w:webHidden/>
              </w:rPr>
              <w:fldChar w:fldCharType="end"/>
            </w:r>
          </w:hyperlink>
        </w:p>
        <w:p w14:paraId="0E3B1B89" w14:textId="77777777" w:rsidR="008A6827" w:rsidRDefault="008A6827">
          <w:pPr>
            <w:pStyle w:val="TDC1"/>
            <w:tabs>
              <w:tab w:val="left" w:pos="40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hyperlink w:anchor="_Toc531100228" w:history="1">
            <w:r w:rsidRPr="00421D0C">
              <w:rPr>
                <w:rStyle w:val="Hipervnculo"/>
              </w:rPr>
              <w:t>2</w:t>
            </w: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</w:rPr>
              <w:t>NUEVO APARTADO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_Toc531100228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C9C0C59" w14:textId="77777777" w:rsidR="008A6827" w:rsidRDefault="008A6827">
          <w:pPr>
            <w:pStyle w:val="TDC2"/>
            <w:tabs>
              <w:tab w:val="left" w:pos="88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hyperlink w:anchor="_Toc531100229" w:history="1">
            <w:r w:rsidRPr="00421D0C">
              <w:rPr>
                <w:rStyle w:val="Hipervnculo"/>
              </w:rPr>
              <w:t>2.1</w:t>
            </w: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</w:rPr>
              <w:t>Subapar</w:t>
            </w:r>
            <w:r w:rsidR="00D26EC3">
              <w:rPr>
                <w:rStyle w:val="Hipervnculo"/>
              </w:rPr>
              <w:t>ta</w:t>
            </w:r>
            <w:r w:rsidRPr="00421D0C">
              <w:rPr>
                <w:rStyle w:val="Hipervnculo"/>
              </w:rPr>
              <w:t>do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_Toc531100229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99260F0" w14:textId="77777777" w:rsidR="008A6827" w:rsidRDefault="008A6827">
          <w:pPr>
            <w:pStyle w:val="TDC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531100230" w:history="1">
            <w:r w:rsidRPr="00421D0C">
              <w:rPr>
                <w:rStyle w:val="Hipervnculo"/>
                <w:noProof/>
              </w:rPr>
              <w:t>2.1.1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  <w:noProof/>
              </w:rPr>
              <w:t>Subapartado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_Toc531100230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26E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9DB047" w14:textId="77777777" w:rsidR="00FE798F" w:rsidRPr="008D312C" w:rsidRDefault="00FE798F">
          <w:pPr>
            <w:rPr>
              <w:sz w:val="28"/>
              <w:szCs w:val="28"/>
            </w:rPr>
          </w:pPr>
          <w:r w:rsidRPr="008D312C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3F806C82" w14:textId="77777777" w:rsidR="001B3255" w:rsidRPr="00D95CDA" w:rsidRDefault="001B3255" w:rsidP="00FE798F"/>
    <w:p w14:paraId="3CCF9377" w14:textId="77777777" w:rsidR="001B3255" w:rsidRPr="00D95CDA" w:rsidRDefault="001B3255" w:rsidP="00554AAE"/>
    <w:p w14:paraId="025906B7" w14:textId="77777777" w:rsidR="001B3255" w:rsidRPr="00D95CDA" w:rsidRDefault="001B3255" w:rsidP="00554AAE"/>
    <w:p w14:paraId="2C633CB9" w14:textId="77777777" w:rsidR="001B3255" w:rsidRPr="00D95CDA" w:rsidRDefault="001B3255" w:rsidP="00554AAE"/>
    <w:p w14:paraId="761D5F6C" w14:textId="77777777" w:rsidR="001B3255" w:rsidRPr="00D95CDA" w:rsidRDefault="001B3255" w:rsidP="00554AAE"/>
    <w:p w14:paraId="5FE29763" w14:textId="77777777" w:rsidR="00821BC2" w:rsidRPr="00D95CDA" w:rsidRDefault="00821BC2" w:rsidP="00554AAE"/>
    <w:p w14:paraId="12D69333" w14:textId="77777777" w:rsidR="00821BC2" w:rsidRPr="00D95CDA" w:rsidRDefault="00821BC2" w:rsidP="00554AAE"/>
    <w:p w14:paraId="4CD9C406" w14:textId="77777777" w:rsidR="001C242E" w:rsidRDefault="00313661" w:rsidP="006173FB">
      <w:pPr>
        <w:pStyle w:val="Ttulo1"/>
      </w:pPr>
      <w:bookmarkStart w:id="0" w:name="_Toc384375011"/>
      <w:bookmarkStart w:id="1" w:name="_Toc384373462"/>
      <w:bookmarkStart w:id="2" w:name="_Toc384374642"/>
      <w:bookmarkStart w:id="3" w:name="_Toc384639894"/>
      <w:bookmarkStart w:id="4" w:name="_Toc531100227"/>
      <w:r w:rsidRPr="00D95CDA">
        <w:lastRenderedPageBreak/>
        <w:t xml:space="preserve">OBJETO DEL </w:t>
      </w:r>
      <w:r w:rsidR="00F46934" w:rsidRPr="00D95CDA">
        <w:t>DOCUMENTO</w:t>
      </w:r>
      <w:bookmarkEnd w:id="0"/>
      <w:bookmarkEnd w:id="1"/>
      <w:bookmarkEnd w:id="2"/>
      <w:bookmarkEnd w:id="3"/>
      <w:bookmarkEnd w:id="4"/>
    </w:p>
    <w:p w14:paraId="5941F25E" w14:textId="77777777" w:rsidR="00403312" w:rsidRPr="00D95CDA" w:rsidRDefault="008A6827" w:rsidP="00554AAE">
      <w:r>
        <w:rPr>
          <w:noProof/>
        </w:rPr>
        <w:t>Describir objeto del documento</w:t>
      </w:r>
      <w:r w:rsidR="00F46934" w:rsidRPr="00D95CDA">
        <w:rPr>
          <w:b/>
          <w:noProof/>
        </w:rPr>
        <w:t>.</w:t>
      </w:r>
    </w:p>
    <w:p w14:paraId="51FBF855" w14:textId="77777777" w:rsidR="00256A4D" w:rsidRDefault="00256A4D" w:rsidP="00554AAE"/>
    <w:p w14:paraId="4A72BC34" w14:textId="77777777" w:rsidR="006173FB" w:rsidRDefault="006173FB" w:rsidP="006173FB"/>
    <w:p w14:paraId="2EAB033D" w14:textId="77777777" w:rsidR="006173FB" w:rsidRPr="006173FB" w:rsidRDefault="006173FB" w:rsidP="006173FB"/>
    <w:p w14:paraId="71A807A9" w14:textId="77777777" w:rsidR="00F37BBC" w:rsidRPr="00D95CDA" w:rsidRDefault="008A6827" w:rsidP="006173FB">
      <w:pPr>
        <w:pStyle w:val="Ttulo1"/>
      </w:pPr>
      <w:bookmarkStart w:id="5" w:name="_Toc531100228"/>
      <w:r>
        <w:lastRenderedPageBreak/>
        <w:t>NUEVO APARTADO</w:t>
      </w:r>
      <w:bookmarkEnd w:id="5"/>
    </w:p>
    <w:p w14:paraId="563AC9B1" w14:textId="77777777" w:rsidR="00DF6678" w:rsidRDefault="008A6827" w:rsidP="004F457B">
      <w:pPr>
        <w:pStyle w:val="Ttulo2"/>
      </w:pPr>
      <w:bookmarkStart w:id="6" w:name="_Toc531100229"/>
      <w:r>
        <w:t>Subapar</w:t>
      </w:r>
      <w:r w:rsidR="00D26EC3">
        <w:t>ta</w:t>
      </w:r>
      <w:r>
        <w:t>do 1</w:t>
      </w:r>
      <w:bookmarkEnd w:id="6"/>
    </w:p>
    <w:p w14:paraId="28586956" w14:textId="77777777" w:rsidR="00082AE0" w:rsidRPr="00D95CDA" w:rsidRDefault="008A6827" w:rsidP="00554AAE">
      <w:pPr>
        <w:pStyle w:val="Ttulo3"/>
      </w:pPr>
      <w:bookmarkStart w:id="7" w:name="_Toc531100230"/>
      <w:r>
        <w:t>Subapartado 2</w:t>
      </w:r>
      <w:bookmarkEnd w:id="7"/>
    </w:p>
    <w:p w14:paraId="62CDE082" w14:textId="77777777" w:rsidR="00D25287" w:rsidRDefault="00D25287" w:rsidP="006173FB">
      <w:pPr>
        <w:jc w:val="center"/>
      </w:pPr>
    </w:p>
    <w:p w14:paraId="0F2AB405" w14:textId="77777777" w:rsidR="006173FB" w:rsidRPr="00D95CDA" w:rsidRDefault="006173FB" w:rsidP="00554AAE"/>
    <w:p w14:paraId="7448E0A8" w14:textId="77777777" w:rsidR="00D25287" w:rsidRPr="00D95CDA" w:rsidRDefault="00D25287" w:rsidP="00554AAE"/>
    <w:p w14:paraId="2ADF79C1" w14:textId="77777777" w:rsidR="00DF6678" w:rsidRPr="00D95CDA" w:rsidRDefault="00DF6678" w:rsidP="00FE798F">
      <w:pPr>
        <w:jc w:val="center"/>
      </w:pPr>
    </w:p>
    <w:p w14:paraId="5A4EAA2B" w14:textId="77777777" w:rsidR="00DF6678" w:rsidRPr="00D95CDA" w:rsidRDefault="00DF6678" w:rsidP="00554AAE"/>
    <w:p w14:paraId="16E31149" w14:textId="77777777" w:rsidR="00024978" w:rsidRPr="00D95CDA" w:rsidRDefault="00024978" w:rsidP="00554AAE"/>
    <w:p w14:paraId="201AD2F2" w14:textId="77777777" w:rsidR="00FE798F" w:rsidRDefault="00FE798F" w:rsidP="00FE798F"/>
    <w:p w14:paraId="401B54F2" w14:textId="77777777" w:rsidR="00FE798F" w:rsidRDefault="00FE798F" w:rsidP="00FE798F"/>
    <w:sectPr w:rsidR="00FE798F" w:rsidSect="00C50436"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6B7AD" w14:textId="77777777" w:rsidR="006B6F5F" w:rsidRDefault="006B6F5F" w:rsidP="00554AAE">
      <w:r>
        <w:separator/>
      </w:r>
    </w:p>
  </w:endnote>
  <w:endnote w:type="continuationSeparator" w:id="0">
    <w:p w14:paraId="2FB38A37" w14:textId="77777777" w:rsidR="006B6F5F" w:rsidRDefault="006B6F5F" w:rsidP="0055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sGotT">
    <w:altName w:val="Calibri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Noto Sans HK"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charset w:val="00"/>
    <w:family w:val="swiss"/>
    <w:pitch w:val="variable"/>
    <w:sig w:usb0="600002F7" w:usb1="02000001" w:usb2="00000000" w:usb3="00000000" w:csb0="0000019F" w:csb1="00000000"/>
  </w:font>
  <w:font w:name="Noto Sans HK Medium"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EA91C" w14:textId="77777777" w:rsidR="00D742CF" w:rsidRPr="006E7D1E" w:rsidRDefault="00E71928" w:rsidP="00F953F7">
    <w:pPr>
      <w:pStyle w:val="Piedepgina"/>
    </w:pPr>
    <w:fldSimple w:instr=" TITLE  &quot;Título Documento&quot;  \* MERGEFORMAT ">
      <w:r w:rsidR="001E0219">
        <w:t>Título Documento</w:t>
      </w:r>
    </w:fldSimple>
    <w:r w:rsidR="00F953F7">
      <w:tab/>
    </w:r>
    <w:r w:rsidR="00F953F7">
      <w:tab/>
      <w:t>Versión plantilla 0.0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A1D14" w14:textId="77777777" w:rsidR="006B6F5F" w:rsidRDefault="006B6F5F" w:rsidP="00554AAE">
      <w:r>
        <w:separator/>
      </w:r>
    </w:p>
  </w:footnote>
  <w:footnote w:type="continuationSeparator" w:id="0">
    <w:p w14:paraId="17CCA730" w14:textId="77777777" w:rsidR="006B6F5F" w:rsidRDefault="006B6F5F" w:rsidP="00554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215" w:type="dxa"/>
      <w:tblInd w:w="-28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812"/>
      <w:gridCol w:w="1701"/>
    </w:tblGrid>
    <w:tr w:rsidR="009B4C6A" w14:paraId="75D44B41" w14:textId="77777777" w:rsidTr="009053C3">
      <w:trPr>
        <w:cantSplit/>
        <w:trHeight w:hRule="exact" w:val="552"/>
      </w:trPr>
      <w:tc>
        <w:tcPr>
          <w:tcW w:w="170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3223A2D" w14:textId="77777777" w:rsidR="009B4C6A" w:rsidRDefault="00D26EC3" w:rsidP="00554AAE">
          <w:pPr>
            <w:pStyle w:val="Encabezado"/>
          </w:pPr>
          <w:r>
            <w:rPr>
              <w:noProof/>
            </w:rPr>
            <w:drawing>
              <wp:inline distT="0" distB="0" distL="0" distR="0" wp14:anchorId="0D28AABC" wp14:editId="6C2A9D20">
                <wp:extent cx="967110" cy="586596"/>
                <wp:effectExtent l="0" t="0" r="4445" b="4445"/>
                <wp:docPr id="5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4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1381"/>
                        <a:stretch/>
                      </pic:blipFill>
                      <pic:spPr bwMode="auto">
                        <a:xfrm>
                          <a:off x="0" y="0"/>
                          <a:ext cx="967740" cy="586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031ECE62" w14:textId="77777777" w:rsidR="009B4C6A" w:rsidRDefault="008A6827" w:rsidP="009B4C6A">
          <w:pPr>
            <w:jc w:val="center"/>
          </w:pPr>
          <w:r>
            <w:t>Título Documento</w:t>
          </w:r>
        </w:p>
      </w:tc>
      <w:tc>
        <w:tcPr>
          <w:tcW w:w="1701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FE026CB" w14:textId="77777777" w:rsidR="009B4C6A" w:rsidRDefault="009B4C6A" w:rsidP="00554AAE">
          <w:pPr>
            <w:pStyle w:val="Encabezado"/>
            <w:rPr>
              <w:rStyle w:val="Nmerodepgina"/>
              <w:sz w:val="18"/>
            </w:rPr>
          </w:pPr>
          <w:r>
            <w:rPr>
              <w:rStyle w:val="Nmerodepgina"/>
              <w:snapToGrid w:val="0"/>
              <w:sz w:val="18"/>
            </w:rPr>
            <w:t xml:space="preserve">Página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PAGE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D249AA">
            <w:rPr>
              <w:rStyle w:val="Nmerodepgina"/>
              <w:noProof/>
              <w:snapToGrid w:val="0"/>
              <w:sz w:val="18"/>
            </w:rPr>
            <w:t>7</w:t>
          </w:r>
          <w:r>
            <w:rPr>
              <w:rStyle w:val="Nmerodepgina"/>
              <w:snapToGrid w:val="0"/>
              <w:sz w:val="18"/>
            </w:rPr>
            <w:fldChar w:fldCharType="end"/>
          </w:r>
          <w:r>
            <w:rPr>
              <w:rStyle w:val="Nmerodepgina"/>
              <w:snapToGrid w:val="0"/>
              <w:sz w:val="18"/>
            </w:rPr>
            <w:t xml:space="preserve"> de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NUMPAGES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D249AA">
            <w:rPr>
              <w:rStyle w:val="Nmerodepgina"/>
              <w:noProof/>
              <w:snapToGrid w:val="0"/>
              <w:sz w:val="18"/>
            </w:rPr>
            <w:t>7</w:t>
          </w:r>
          <w:r>
            <w:rPr>
              <w:rStyle w:val="Nmerodepgina"/>
              <w:snapToGrid w:val="0"/>
              <w:sz w:val="18"/>
            </w:rPr>
            <w:fldChar w:fldCharType="end"/>
          </w:r>
        </w:p>
        <w:p w14:paraId="653D257E" w14:textId="77777777" w:rsidR="009B4C6A" w:rsidRPr="008B18D4" w:rsidRDefault="009B4C6A" w:rsidP="00554AAE">
          <w:r>
            <w:rPr>
              <w:rStyle w:val="Nmerodepgina"/>
              <w:sz w:val="18"/>
            </w:rPr>
            <w:t xml:space="preserve">Fecha: </w:t>
          </w:r>
          <w:proofErr w:type="spellStart"/>
          <w:r>
            <w:rPr>
              <w:rStyle w:val="Nmerodepgina"/>
              <w:sz w:val="18"/>
            </w:rPr>
            <w:t>dd</w:t>
          </w:r>
          <w:proofErr w:type="spellEnd"/>
          <w:r>
            <w:rPr>
              <w:rStyle w:val="Nmerodepgina"/>
              <w:sz w:val="18"/>
            </w:rPr>
            <w:t>/mm/</w:t>
          </w:r>
          <w:proofErr w:type="spellStart"/>
          <w:r>
            <w:rPr>
              <w:rStyle w:val="Nmerodepgina"/>
              <w:sz w:val="18"/>
            </w:rPr>
            <w:t>aaaa</w:t>
          </w:r>
          <w:proofErr w:type="spellEnd"/>
        </w:p>
      </w:tc>
    </w:tr>
    <w:tr w:rsidR="009B4C6A" w14:paraId="4FE1458E" w14:textId="77777777" w:rsidTr="009053C3">
      <w:trPr>
        <w:cantSplit/>
        <w:trHeight w:hRule="exact" w:val="706"/>
      </w:trPr>
      <w:tc>
        <w:tcPr>
          <w:tcW w:w="17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C57FFCF" w14:textId="77777777" w:rsidR="009B4C6A" w:rsidRDefault="009B4C6A" w:rsidP="00554AAE"/>
      </w:tc>
      <w:tc>
        <w:tcPr>
          <w:tcW w:w="5812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0F9E5E81" w14:textId="77777777" w:rsidR="001E0219" w:rsidRPr="001E0219" w:rsidRDefault="001E0219" w:rsidP="001E0219">
          <w:pPr>
            <w:pStyle w:val="Encabezado"/>
            <w:jc w:val="center"/>
            <w:rPr>
              <w:lang w:val="es-ES_tradnl"/>
            </w:rPr>
          </w:pPr>
          <w:r w:rsidRPr="001E0219">
            <w:rPr>
              <w:lang w:val="es-ES_tradnl"/>
            </w:rPr>
            <w:t>Dirección General de Sistemas de Información y Comunicaciones</w:t>
          </w:r>
        </w:p>
        <w:p w14:paraId="06FDAA81" w14:textId="2C9FF59D" w:rsidR="009B4C6A" w:rsidRPr="008B18D4" w:rsidRDefault="009B4C6A" w:rsidP="009B4C6A">
          <w:pPr>
            <w:pStyle w:val="Encabezado"/>
            <w:jc w:val="center"/>
          </w:pPr>
        </w:p>
      </w:tc>
      <w:tc>
        <w:tcPr>
          <w:tcW w:w="1701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C82C58B" w14:textId="77777777" w:rsidR="009B4C6A" w:rsidRDefault="009B4C6A" w:rsidP="00554AAE"/>
      </w:tc>
    </w:tr>
  </w:tbl>
  <w:p w14:paraId="10362D2F" w14:textId="77777777" w:rsidR="00D742CF" w:rsidRPr="009B4C6A" w:rsidRDefault="00D742CF" w:rsidP="00554AAE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270DC" w14:textId="77777777" w:rsidR="00506101" w:rsidRDefault="00506101" w:rsidP="00506101">
    <w:r>
      <w:rPr>
        <w:noProof/>
      </w:rPr>
      <mc:AlternateContent>
        <mc:Choice Requires="wps">
          <w:drawing>
            <wp:anchor distT="0" distB="360045" distL="114300" distR="114300" simplePos="0" relativeHeight="251660288" behindDoc="0" locked="0" layoutInCell="1" allowOverlap="1" wp14:anchorId="39DAC29F" wp14:editId="18691A1E">
              <wp:simplePos x="0" y="0"/>
              <wp:positionH relativeFrom="column">
                <wp:posOffset>3667125</wp:posOffset>
              </wp:positionH>
              <wp:positionV relativeFrom="page">
                <wp:posOffset>536575</wp:posOffset>
              </wp:positionV>
              <wp:extent cx="2346960" cy="791845"/>
              <wp:effectExtent l="0" t="0" r="15240" b="8255"/>
              <wp:wrapTopAndBottom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6960" cy="7918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7B2917" w14:textId="77777777" w:rsidR="00506101" w:rsidRDefault="00506101" w:rsidP="00506101">
                          <w:pPr>
                            <w:pStyle w:val="Cabecera-Consejera"/>
                          </w:pPr>
                          <w:r>
                            <w:t>Consejería de Salud y Consumo</w:t>
                          </w:r>
                        </w:p>
                        <w:p w14:paraId="32E451F0" w14:textId="77777777" w:rsidR="00506101" w:rsidRPr="00761B0C" w:rsidRDefault="00506101" w:rsidP="00506101">
                          <w:pPr>
                            <w:pStyle w:val="Cabecera-Centrodirectivo"/>
                          </w:pPr>
                          <w:r>
                            <w:t xml:space="preserve">Servicio Andaluz de Salud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DAC29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left:0;text-align:left;margin-left:288.75pt;margin-top:42.25pt;width:184.8pt;height:62.35pt;z-index:251660288;visibility:visible;mso-wrap-style:square;mso-width-percent:0;mso-height-percent:0;mso-wrap-distance-left:9pt;mso-wrap-distance-top:0;mso-wrap-distance-right:9pt;mso-wrap-distance-bottom:28.35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" filled="f" stroked="f" strokeweight=".5pt">
              <v:textbox inset="0,0,0,0">
                <w:txbxContent>
                  <w:p w14:paraId="7F7B2917" w14:textId="77777777" w:rsidR="00506101" w:rsidRDefault="00506101" w:rsidP="00506101">
                    <w:pPr>
                      <w:pStyle w:val="Cabecera-Consejera"/>
                    </w:pPr>
                    <w:r>
                      <w:t>Consejería de Salud y Consumo</w:t>
                    </w:r>
                  </w:p>
                  <w:p w14:paraId="32E451F0" w14:textId="77777777" w:rsidR="00506101" w:rsidRPr="00761B0C" w:rsidRDefault="00506101" w:rsidP="00506101">
                    <w:pPr>
                      <w:pStyle w:val="Cabecera-Centrodirectivo"/>
                    </w:pPr>
                    <w:r>
                      <w:t xml:space="preserve">Servicio Andaluz de Salud </w:t>
                    </w:r>
                  </w:p>
                </w:txbxContent>
              </v:textbox>
              <w10:wrap type="topAndBottom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1" layoutInCell="1" allowOverlap="1" wp14:anchorId="131BA7E6" wp14:editId="2704E278">
          <wp:simplePos x="0" y="0"/>
          <wp:positionH relativeFrom="column">
            <wp:posOffset>25400</wp:posOffset>
          </wp:positionH>
          <wp:positionV relativeFrom="page">
            <wp:posOffset>532765</wp:posOffset>
          </wp:positionV>
          <wp:extent cx="1259840" cy="713740"/>
          <wp:effectExtent l="0" t="0" r="10160" b="0"/>
          <wp:wrapThrough wrapText="bothSides">
            <wp:wrapPolygon edited="0">
              <wp:start x="9145" y="0"/>
              <wp:lineTo x="5661" y="12299"/>
              <wp:lineTo x="0" y="17680"/>
              <wp:lineTo x="0" y="20754"/>
              <wp:lineTo x="21339" y="20754"/>
              <wp:lineTo x="21339" y="17680"/>
              <wp:lineTo x="15677" y="12299"/>
              <wp:lineTo x="13065" y="0"/>
              <wp:lineTo x="9145" y="0"/>
            </wp:wrapPolygon>
          </wp:wrapThrough>
          <wp:docPr id="9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B077B"/>
    <w:multiLevelType w:val="hybridMultilevel"/>
    <w:tmpl w:val="38C2BD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82A2F"/>
    <w:multiLevelType w:val="hybridMultilevel"/>
    <w:tmpl w:val="E5C682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97396"/>
    <w:multiLevelType w:val="multilevel"/>
    <w:tmpl w:val="0C0A001F"/>
    <w:numStyleLink w:val="111111"/>
  </w:abstractNum>
  <w:abstractNum w:abstractNumId="3" w15:restartNumberingAfterBreak="0">
    <w:nsid w:val="10C045F2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1DF86B45"/>
    <w:multiLevelType w:val="hybridMultilevel"/>
    <w:tmpl w:val="2724F45A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767F9"/>
    <w:multiLevelType w:val="hybridMultilevel"/>
    <w:tmpl w:val="2014E638"/>
    <w:lvl w:ilvl="0" w:tplc="DAFCA4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358CC"/>
    <w:multiLevelType w:val="hybridMultilevel"/>
    <w:tmpl w:val="9B686EEC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D0CD2"/>
    <w:multiLevelType w:val="hybridMultilevel"/>
    <w:tmpl w:val="73D8967C"/>
    <w:lvl w:ilvl="0" w:tplc="DAFCA4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04692"/>
    <w:multiLevelType w:val="hybridMultilevel"/>
    <w:tmpl w:val="238C0D02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068A8"/>
    <w:multiLevelType w:val="hybridMultilevel"/>
    <w:tmpl w:val="81C84A34"/>
    <w:lvl w:ilvl="0" w:tplc="69206BC2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55A45"/>
    <w:multiLevelType w:val="hybridMultilevel"/>
    <w:tmpl w:val="026C3210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52B8C"/>
    <w:multiLevelType w:val="multilevel"/>
    <w:tmpl w:val="8C8EC29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4DC25D5A"/>
    <w:multiLevelType w:val="hybridMultilevel"/>
    <w:tmpl w:val="07C67992"/>
    <w:lvl w:ilvl="0" w:tplc="2A4E48E4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51449C"/>
    <w:multiLevelType w:val="hybridMultilevel"/>
    <w:tmpl w:val="A6741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546C6B"/>
    <w:multiLevelType w:val="multilevel"/>
    <w:tmpl w:val="349E0A9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B020AC5"/>
    <w:multiLevelType w:val="multilevel"/>
    <w:tmpl w:val="9D984A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C264944"/>
    <w:multiLevelType w:val="multilevel"/>
    <w:tmpl w:val="F8F0B1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1325C54"/>
    <w:multiLevelType w:val="hybridMultilevel"/>
    <w:tmpl w:val="BA8C1244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43348E"/>
    <w:multiLevelType w:val="hybridMultilevel"/>
    <w:tmpl w:val="4F1C5394"/>
    <w:lvl w:ilvl="0" w:tplc="B66CD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B751D"/>
    <w:multiLevelType w:val="hybridMultilevel"/>
    <w:tmpl w:val="56CC304E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85446"/>
    <w:multiLevelType w:val="hybridMultilevel"/>
    <w:tmpl w:val="6F14CEF6"/>
    <w:lvl w:ilvl="0" w:tplc="7812A6DA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66F5B"/>
    <w:multiLevelType w:val="multilevel"/>
    <w:tmpl w:val="0C0A001F"/>
    <w:numStyleLink w:val="111111"/>
  </w:abstractNum>
  <w:num w:numId="1" w16cid:durableId="1394817773">
    <w:abstractNumId w:val="3"/>
  </w:num>
  <w:num w:numId="2" w16cid:durableId="517429649">
    <w:abstractNumId w:val="2"/>
  </w:num>
  <w:num w:numId="3" w16cid:durableId="1726369731">
    <w:abstractNumId w:val="4"/>
  </w:num>
  <w:num w:numId="4" w16cid:durableId="1276867017">
    <w:abstractNumId w:val="6"/>
  </w:num>
  <w:num w:numId="5" w16cid:durableId="2119643563">
    <w:abstractNumId w:val="8"/>
  </w:num>
  <w:num w:numId="6" w16cid:durableId="1728797019">
    <w:abstractNumId w:val="19"/>
  </w:num>
  <w:num w:numId="7" w16cid:durableId="208999007">
    <w:abstractNumId w:val="10"/>
  </w:num>
  <w:num w:numId="8" w16cid:durableId="1886335675">
    <w:abstractNumId w:val="17"/>
  </w:num>
  <w:num w:numId="9" w16cid:durableId="1479760488">
    <w:abstractNumId w:val="11"/>
  </w:num>
  <w:num w:numId="10" w16cid:durableId="369452559">
    <w:abstractNumId w:val="15"/>
  </w:num>
  <w:num w:numId="11" w16cid:durableId="307517637">
    <w:abstractNumId w:val="21"/>
  </w:num>
  <w:num w:numId="12" w16cid:durableId="1504004832">
    <w:abstractNumId w:val="7"/>
  </w:num>
  <w:num w:numId="13" w16cid:durableId="478958152">
    <w:abstractNumId w:val="1"/>
  </w:num>
  <w:num w:numId="14" w16cid:durableId="719089156">
    <w:abstractNumId w:val="5"/>
  </w:num>
  <w:num w:numId="15" w16cid:durableId="870269573">
    <w:abstractNumId w:val="20"/>
  </w:num>
  <w:num w:numId="16" w16cid:durableId="8220131">
    <w:abstractNumId w:val="0"/>
  </w:num>
  <w:num w:numId="17" w16cid:durableId="1913537112">
    <w:abstractNumId w:val="13"/>
  </w:num>
  <w:num w:numId="18" w16cid:durableId="2143383499">
    <w:abstractNumId w:val="9"/>
  </w:num>
  <w:num w:numId="19" w16cid:durableId="2081706179">
    <w:abstractNumId w:val="14"/>
  </w:num>
  <w:num w:numId="20" w16cid:durableId="489909947">
    <w:abstractNumId w:val="18"/>
  </w:num>
  <w:num w:numId="21" w16cid:durableId="364839487">
    <w:abstractNumId w:val="16"/>
  </w:num>
  <w:num w:numId="22" w16cid:durableId="18715315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219"/>
    <w:rsid w:val="0000699C"/>
    <w:rsid w:val="00024978"/>
    <w:rsid w:val="00082AE0"/>
    <w:rsid w:val="00091533"/>
    <w:rsid w:val="000D7AB2"/>
    <w:rsid w:val="0010292D"/>
    <w:rsid w:val="00124DF5"/>
    <w:rsid w:val="00145CDC"/>
    <w:rsid w:val="001468F8"/>
    <w:rsid w:val="00151755"/>
    <w:rsid w:val="00155D7E"/>
    <w:rsid w:val="00162ECA"/>
    <w:rsid w:val="00171655"/>
    <w:rsid w:val="001B3255"/>
    <w:rsid w:val="001B5832"/>
    <w:rsid w:val="001C242E"/>
    <w:rsid w:val="001C3BD9"/>
    <w:rsid w:val="001C4610"/>
    <w:rsid w:val="001E0219"/>
    <w:rsid w:val="002010DE"/>
    <w:rsid w:val="00221F8B"/>
    <w:rsid w:val="00227697"/>
    <w:rsid w:val="00231209"/>
    <w:rsid w:val="0024720F"/>
    <w:rsid w:val="00256A4D"/>
    <w:rsid w:val="002C7846"/>
    <w:rsid w:val="002D7208"/>
    <w:rsid w:val="002F669D"/>
    <w:rsid w:val="0030541D"/>
    <w:rsid w:val="00305AD4"/>
    <w:rsid w:val="00313661"/>
    <w:rsid w:val="00346CCB"/>
    <w:rsid w:val="00357943"/>
    <w:rsid w:val="0038052E"/>
    <w:rsid w:val="00391795"/>
    <w:rsid w:val="00397A91"/>
    <w:rsid w:val="003A13EB"/>
    <w:rsid w:val="003A7C28"/>
    <w:rsid w:val="003C4C0A"/>
    <w:rsid w:val="003D4A18"/>
    <w:rsid w:val="003E08ED"/>
    <w:rsid w:val="00403312"/>
    <w:rsid w:val="004216FA"/>
    <w:rsid w:val="00462CEA"/>
    <w:rsid w:val="004650B0"/>
    <w:rsid w:val="00491842"/>
    <w:rsid w:val="00492A7F"/>
    <w:rsid w:val="004B04EC"/>
    <w:rsid w:val="004C6229"/>
    <w:rsid w:val="004D41C8"/>
    <w:rsid w:val="004D456D"/>
    <w:rsid w:val="004D744B"/>
    <w:rsid w:val="004F457B"/>
    <w:rsid w:val="00506101"/>
    <w:rsid w:val="00510B4E"/>
    <w:rsid w:val="00510D5C"/>
    <w:rsid w:val="0051139D"/>
    <w:rsid w:val="005127FA"/>
    <w:rsid w:val="005159A6"/>
    <w:rsid w:val="0052339C"/>
    <w:rsid w:val="00524A14"/>
    <w:rsid w:val="00526C9A"/>
    <w:rsid w:val="005313FF"/>
    <w:rsid w:val="005452F0"/>
    <w:rsid w:val="00554AAE"/>
    <w:rsid w:val="00575AAA"/>
    <w:rsid w:val="00576217"/>
    <w:rsid w:val="00582BBF"/>
    <w:rsid w:val="00584C7A"/>
    <w:rsid w:val="005A3212"/>
    <w:rsid w:val="005B2A3B"/>
    <w:rsid w:val="005B65F5"/>
    <w:rsid w:val="005C1948"/>
    <w:rsid w:val="005F30B7"/>
    <w:rsid w:val="005F7176"/>
    <w:rsid w:val="0061406C"/>
    <w:rsid w:val="006173FB"/>
    <w:rsid w:val="0062017C"/>
    <w:rsid w:val="006231B2"/>
    <w:rsid w:val="0063109C"/>
    <w:rsid w:val="00634051"/>
    <w:rsid w:val="00640A53"/>
    <w:rsid w:val="00640B39"/>
    <w:rsid w:val="00641C6E"/>
    <w:rsid w:val="00667F3A"/>
    <w:rsid w:val="00686584"/>
    <w:rsid w:val="006955EE"/>
    <w:rsid w:val="00695719"/>
    <w:rsid w:val="006B6F5F"/>
    <w:rsid w:val="006C263C"/>
    <w:rsid w:val="006E4836"/>
    <w:rsid w:val="006E5765"/>
    <w:rsid w:val="006E69D4"/>
    <w:rsid w:val="006E7D1E"/>
    <w:rsid w:val="00701E1D"/>
    <w:rsid w:val="00716840"/>
    <w:rsid w:val="007212DA"/>
    <w:rsid w:val="00722C2D"/>
    <w:rsid w:val="0072568F"/>
    <w:rsid w:val="00730BD3"/>
    <w:rsid w:val="00732754"/>
    <w:rsid w:val="0075311E"/>
    <w:rsid w:val="00780861"/>
    <w:rsid w:val="007850C6"/>
    <w:rsid w:val="00790B75"/>
    <w:rsid w:val="00793CE1"/>
    <w:rsid w:val="007E124E"/>
    <w:rsid w:val="00810417"/>
    <w:rsid w:val="00821BC2"/>
    <w:rsid w:val="00845F1F"/>
    <w:rsid w:val="00853BE1"/>
    <w:rsid w:val="0086074A"/>
    <w:rsid w:val="00860EC3"/>
    <w:rsid w:val="00871DAA"/>
    <w:rsid w:val="008757D8"/>
    <w:rsid w:val="00895BD7"/>
    <w:rsid w:val="008A6827"/>
    <w:rsid w:val="008A7EB7"/>
    <w:rsid w:val="008D1C51"/>
    <w:rsid w:val="008D312C"/>
    <w:rsid w:val="008E2DFF"/>
    <w:rsid w:val="009053C3"/>
    <w:rsid w:val="00916FA4"/>
    <w:rsid w:val="009242C5"/>
    <w:rsid w:val="0093077B"/>
    <w:rsid w:val="0093162A"/>
    <w:rsid w:val="00963B14"/>
    <w:rsid w:val="009862DC"/>
    <w:rsid w:val="009B24AD"/>
    <w:rsid w:val="009B4C6A"/>
    <w:rsid w:val="009E5774"/>
    <w:rsid w:val="009F74DC"/>
    <w:rsid w:val="00A03BB7"/>
    <w:rsid w:val="00A12223"/>
    <w:rsid w:val="00A21BB7"/>
    <w:rsid w:val="00A25118"/>
    <w:rsid w:val="00A52457"/>
    <w:rsid w:val="00A66F20"/>
    <w:rsid w:val="00A70E10"/>
    <w:rsid w:val="00A7451E"/>
    <w:rsid w:val="00AA677E"/>
    <w:rsid w:val="00AF3F04"/>
    <w:rsid w:val="00B009B3"/>
    <w:rsid w:val="00B04400"/>
    <w:rsid w:val="00B07F82"/>
    <w:rsid w:val="00B3498C"/>
    <w:rsid w:val="00B42C0C"/>
    <w:rsid w:val="00B50851"/>
    <w:rsid w:val="00B608EF"/>
    <w:rsid w:val="00BA2608"/>
    <w:rsid w:val="00BB18C4"/>
    <w:rsid w:val="00BE6E81"/>
    <w:rsid w:val="00C50436"/>
    <w:rsid w:val="00C67A37"/>
    <w:rsid w:val="00CA7177"/>
    <w:rsid w:val="00CB5B13"/>
    <w:rsid w:val="00CC704D"/>
    <w:rsid w:val="00CF1E54"/>
    <w:rsid w:val="00D249AA"/>
    <w:rsid w:val="00D25287"/>
    <w:rsid w:val="00D26EC3"/>
    <w:rsid w:val="00D647CB"/>
    <w:rsid w:val="00D742CF"/>
    <w:rsid w:val="00D9459E"/>
    <w:rsid w:val="00D95CDA"/>
    <w:rsid w:val="00DA5A06"/>
    <w:rsid w:val="00DB30DE"/>
    <w:rsid w:val="00DF6678"/>
    <w:rsid w:val="00E41B1D"/>
    <w:rsid w:val="00E43809"/>
    <w:rsid w:val="00E71928"/>
    <w:rsid w:val="00E75BF1"/>
    <w:rsid w:val="00E75D9E"/>
    <w:rsid w:val="00E7697C"/>
    <w:rsid w:val="00E86993"/>
    <w:rsid w:val="00E86ADB"/>
    <w:rsid w:val="00E92DE4"/>
    <w:rsid w:val="00E94566"/>
    <w:rsid w:val="00ED016E"/>
    <w:rsid w:val="00ED58CE"/>
    <w:rsid w:val="00EE146A"/>
    <w:rsid w:val="00EE28B9"/>
    <w:rsid w:val="00EE305F"/>
    <w:rsid w:val="00EE5132"/>
    <w:rsid w:val="00F14715"/>
    <w:rsid w:val="00F16856"/>
    <w:rsid w:val="00F37BBC"/>
    <w:rsid w:val="00F46934"/>
    <w:rsid w:val="00F63EC3"/>
    <w:rsid w:val="00F743B3"/>
    <w:rsid w:val="00F953F7"/>
    <w:rsid w:val="00FB2AA8"/>
    <w:rsid w:val="00FC1332"/>
    <w:rsid w:val="00FD5522"/>
    <w:rsid w:val="00FE08BF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0FA8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AAE"/>
    <w:pPr>
      <w:spacing w:before="100" w:beforeAutospacing="1" w:after="142" w:line="288" w:lineRule="auto"/>
      <w:jc w:val="both"/>
    </w:pPr>
    <w:rPr>
      <w:rFonts w:ascii="NewsGotT" w:eastAsia="Times New Roman" w:hAnsi="NewsGotT"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6173FB"/>
    <w:pPr>
      <w:keepNext/>
      <w:keepLines/>
      <w:pageBreakBefore/>
      <w:numPr>
        <w:numId w:val="19"/>
      </w:numPr>
      <w:spacing w:after="120"/>
      <w:jc w:val="left"/>
      <w:outlineLvl w:val="0"/>
    </w:pPr>
    <w:rPr>
      <w:b/>
      <w:bCs/>
      <w:color w:val="404040"/>
      <w:sz w:val="28"/>
      <w:szCs w:val="5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5AAA"/>
    <w:pPr>
      <w:keepNext/>
      <w:keepLines/>
      <w:numPr>
        <w:ilvl w:val="1"/>
        <w:numId w:val="19"/>
      </w:numPr>
      <w:spacing w:after="0"/>
      <w:outlineLvl w:val="1"/>
    </w:pPr>
    <w:rPr>
      <w:bCs/>
      <w:color w:val="404040"/>
      <w:sz w:val="28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173FB"/>
    <w:pPr>
      <w:keepNext/>
      <w:keepLines/>
      <w:numPr>
        <w:ilvl w:val="2"/>
        <w:numId w:val="19"/>
      </w:numPr>
      <w:spacing w:before="200" w:after="0"/>
      <w:outlineLvl w:val="2"/>
    </w:pPr>
    <w:rPr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D744B"/>
    <w:pPr>
      <w:keepNext/>
      <w:keepLines/>
      <w:numPr>
        <w:ilvl w:val="3"/>
        <w:numId w:val="19"/>
      </w:numPr>
      <w:spacing w:before="200" w:after="0"/>
      <w:outlineLvl w:val="3"/>
    </w:pPr>
    <w:rPr>
      <w:bCs/>
      <w:i/>
      <w:iCs/>
      <w:color w:val="aut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73FB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73FB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73FB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73FB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73FB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6">
    <w:name w:val="Car Car6"/>
    <w:basedOn w:val="Normal"/>
    <w:rsid w:val="00790B75"/>
    <w:pPr>
      <w:spacing w:after="0"/>
      <w:jc w:val="left"/>
    </w:pPr>
    <w:rPr>
      <w:rFonts w:ascii="Times New Roman" w:hAnsi="Times New Roman"/>
      <w:lang w:val="pl-PL" w:eastAsia="pl-PL"/>
    </w:rPr>
  </w:style>
  <w:style w:type="table" w:styleId="Tablaconcuadrcula">
    <w:name w:val="Table Grid"/>
    <w:basedOn w:val="Tablanormal"/>
    <w:rsid w:val="00A251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9F74DC"/>
    <w:pPr>
      <w:numPr>
        <w:numId w:val="1"/>
      </w:numPr>
    </w:pPr>
  </w:style>
  <w:style w:type="paragraph" w:customStyle="1" w:styleId="Body1">
    <w:name w:val="Body 1"/>
    <w:rsid w:val="009F74DC"/>
    <w:pPr>
      <w:outlineLvl w:val="0"/>
    </w:pPr>
    <w:rPr>
      <w:rFonts w:ascii="Times New Roman" w:eastAsia="Arial Unicode MS" w:hAnsi="Times New Roman"/>
      <w:color w:val="000000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4D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4DC"/>
    <w:rPr>
      <w:rFonts w:ascii="Tahoma" w:eastAsia="Times New Roman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6173FB"/>
    <w:rPr>
      <w:rFonts w:ascii="NewsGotT" w:eastAsia="Times New Roman" w:hAnsi="NewsGotT"/>
      <w:b/>
      <w:bCs/>
      <w:color w:val="404040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575AAA"/>
    <w:rPr>
      <w:rFonts w:ascii="NewsGotT" w:eastAsia="Times New Roman" w:hAnsi="NewsGotT"/>
      <w:bCs/>
      <w:color w:val="404040"/>
      <w:sz w:val="28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6173FB"/>
    <w:rPr>
      <w:rFonts w:ascii="NewsGotT" w:eastAsia="Times New Roman" w:hAnsi="NewsGotT"/>
      <w:bCs/>
      <w:color w:val="000000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3D4A18"/>
    <w:rPr>
      <w:rFonts w:ascii="Verdana" w:hAnsi="Verdana"/>
      <w:i/>
      <w:iCs/>
      <w:color w:val="595959"/>
      <w:sz w:val="24"/>
    </w:rPr>
  </w:style>
  <w:style w:type="paragraph" w:styleId="Sinespaciado">
    <w:name w:val="No Spacing"/>
    <w:next w:val="Normal"/>
    <w:uiPriority w:val="1"/>
    <w:qFormat/>
    <w:rsid w:val="00701E1D"/>
    <w:rPr>
      <w:rFonts w:ascii="Verdana" w:eastAsia="Times New Roman" w:hAnsi="Verdana" w:cs="Verdana"/>
      <w:color w:val="595959"/>
      <w:sz w:val="36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242E"/>
    <w:pPr>
      <w:jc w:val="left"/>
    </w:pPr>
    <w:rPr>
      <w:rFonts w:ascii="Calibri" w:eastAsia="Calibri" w:hAnsi="Calibri"/>
      <w:color w:val="aut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242E"/>
    <w:rPr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D4A18"/>
    <w:pPr>
      <w:spacing w:after="0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D4A18"/>
    <w:rPr>
      <w:rFonts w:ascii="Tahoma" w:eastAsia="Times New Roman" w:hAnsi="Tahoma" w:cs="Tahoma"/>
      <w:color w:val="595959"/>
      <w:sz w:val="16"/>
      <w:szCs w:val="16"/>
    </w:rPr>
  </w:style>
  <w:style w:type="character" w:styleId="nfasis">
    <w:name w:val="Emphasis"/>
    <w:basedOn w:val="Fuentedeprrafopredeter"/>
    <w:uiPriority w:val="20"/>
    <w:qFormat/>
    <w:rsid w:val="00E92DE4"/>
    <w:rPr>
      <w:rFonts w:ascii="Verdana" w:hAnsi="Verdana"/>
      <w:i/>
      <w:iCs/>
      <w:color w:val="7F7F7F"/>
      <w:sz w:val="16"/>
    </w:rPr>
  </w:style>
  <w:style w:type="character" w:customStyle="1" w:styleId="Ttulo4Car">
    <w:name w:val="Título 4 Car"/>
    <w:basedOn w:val="Fuentedeprrafopredeter"/>
    <w:link w:val="Ttulo4"/>
    <w:uiPriority w:val="9"/>
    <w:rsid w:val="004D744B"/>
    <w:rPr>
      <w:rFonts w:ascii="NewsGotT" w:eastAsia="Times New Roman" w:hAnsi="NewsGotT"/>
      <w:bCs/>
      <w:i/>
      <w:iCs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5B65F5"/>
    <w:pPr>
      <w:spacing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Encabezado">
    <w:name w:val="header"/>
    <w:aliases w:val="Appendix,h,encabezado"/>
    <w:basedOn w:val="Normal"/>
    <w:link w:val="EncabezadoCar"/>
    <w:uiPriority w:val="99"/>
    <w:unhideWhenUsed/>
    <w:rsid w:val="00B3498C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aliases w:val="Appendix Car,h Car,encabezado Car"/>
    <w:basedOn w:val="Fuentedeprrafopredeter"/>
    <w:link w:val="Encabezado"/>
    <w:uiPriority w:val="99"/>
    <w:rsid w:val="00B3498C"/>
    <w:rPr>
      <w:rFonts w:ascii="Verdana" w:eastAsia="Times New Roman" w:hAnsi="Verdana" w:cs="Verdana"/>
      <w:color w:val="595959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3498C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98C"/>
    <w:rPr>
      <w:rFonts w:ascii="Verdana" w:eastAsia="Times New Roman" w:hAnsi="Verdana" w:cs="Verdana"/>
      <w:color w:val="595959"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DF6678"/>
    <w:pPr>
      <w:suppressAutoHyphens/>
      <w:autoSpaceDE w:val="0"/>
      <w:spacing w:after="120" w:line="480" w:lineRule="auto"/>
      <w:ind w:left="283"/>
      <w:jc w:val="left"/>
    </w:pPr>
    <w:rPr>
      <w:rFonts w:ascii="Trebuchet MS" w:hAnsi="Trebuchet MS" w:cs="Trebuchet MS"/>
      <w:lang w:val="es-ES_tradnl"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F6678"/>
    <w:rPr>
      <w:rFonts w:ascii="Trebuchet MS" w:eastAsia="Times New Roman" w:hAnsi="Trebuchet MS" w:cs="Trebuchet MS"/>
      <w:color w:val="000000"/>
      <w:sz w:val="24"/>
      <w:szCs w:val="24"/>
      <w:lang w:val="es-ES_tradnl" w:eastAsia="ar-SA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916FA4"/>
    <w:pPr>
      <w:spacing w:line="276" w:lineRule="auto"/>
      <w:outlineLvl w:val="9"/>
    </w:pPr>
    <w:rPr>
      <w:rFonts w:ascii="Cambria" w:hAnsi="Cambria"/>
      <w:color w:val="365F91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916FA4"/>
    <w:pPr>
      <w:tabs>
        <w:tab w:val="right" w:leader="dot" w:pos="8494"/>
      </w:tabs>
      <w:spacing w:after="100"/>
    </w:pPr>
    <w:rPr>
      <w:noProof/>
      <w:sz w:val="32"/>
      <w:szCs w:val="3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16FA4"/>
    <w:pPr>
      <w:spacing w:after="100"/>
      <w:ind w:left="400"/>
    </w:pPr>
  </w:style>
  <w:style w:type="paragraph" w:styleId="TDC2">
    <w:name w:val="toc 2"/>
    <w:basedOn w:val="Normal"/>
    <w:next w:val="Normal"/>
    <w:autoRedefine/>
    <w:uiPriority w:val="39"/>
    <w:unhideWhenUsed/>
    <w:qFormat/>
    <w:rsid w:val="00916FA4"/>
    <w:pPr>
      <w:tabs>
        <w:tab w:val="right" w:leader="dot" w:pos="8494"/>
      </w:tabs>
      <w:spacing w:after="100" w:line="360" w:lineRule="auto"/>
      <w:ind w:left="200"/>
    </w:pPr>
    <w:rPr>
      <w:noProof/>
    </w:rPr>
  </w:style>
  <w:style w:type="character" w:styleId="Hipervnculo">
    <w:name w:val="Hyperlink"/>
    <w:basedOn w:val="Fuentedeprrafopredeter"/>
    <w:uiPriority w:val="99"/>
    <w:unhideWhenUsed/>
    <w:rsid w:val="00916FA4"/>
    <w:rPr>
      <w:color w:val="0000FF"/>
      <w:u w:val="single"/>
    </w:rPr>
  </w:style>
  <w:style w:type="paragraph" w:customStyle="1" w:styleId="ListParagraph1">
    <w:name w:val="List Paragraph1"/>
    <w:basedOn w:val="Normal"/>
    <w:qFormat/>
    <w:rsid w:val="006E4836"/>
    <w:pPr>
      <w:suppressAutoHyphens/>
      <w:autoSpaceDE w:val="0"/>
      <w:spacing w:after="0"/>
      <w:ind w:left="708"/>
    </w:pPr>
    <w:rPr>
      <w:rFonts w:cs="Calibri"/>
      <w:color w:val="auto"/>
      <w:sz w:val="22"/>
      <w:szCs w:val="22"/>
      <w:lang w:val="es-ES_tradnl" w:eastAsia="ar-SA"/>
    </w:rPr>
  </w:style>
  <w:style w:type="character" w:styleId="Nmerodepgina">
    <w:name w:val="page number"/>
    <w:basedOn w:val="Fuentedeprrafopredeter"/>
    <w:rsid w:val="0000699C"/>
    <w:rPr>
      <w:rFonts w:cs="Times New Roman"/>
    </w:rPr>
  </w:style>
  <w:style w:type="paragraph" w:customStyle="1" w:styleId="western">
    <w:name w:val="western"/>
    <w:basedOn w:val="Normal"/>
    <w:rsid w:val="00554AAE"/>
    <w:pPr>
      <w:jc w:val="left"/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6173FB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73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73F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73F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73F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TDC">
    <w:name w:val="TOC Heading"/>
    <w:basedOn w:val="Ttulo1"/>
    <w:next w:val="Normal"/>
    <w:uiPriority w:val="39"/>
    <w:unhideWhenUsed/>
    <w:qFormat/>
    <w:rsid w:val="00FE798F"/>
    <w:pPr>
      <w:pageBreakBefore w:val="0"/>
      <w:numPr>
        <w:numId w:val="0"/>
      </w:numPr>
      <w:spacing w:before="240" w:beforeAutospacing="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customStyle="1" w:styleId="Cabecera-Centrodirectivo">
    <w:name w:val="Cabecera - Centro directivo"/>
    <w:autoRedefine/>
    <w:qFormat/>
    <w:rsid w:val="00506101"/>
    <w:pPr>
      <w:spacing w:before="40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06101"/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9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2014-04-04T00:00:00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230B9E-BF3F-40ED-8BC0-9A01A2A38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Plantilla_Documento.dotx</Template>
  <TotalTime>7</TotalTime>
  <Pages>5</Pages>
  <Words>121</Words>
  <Characters>668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Título Documento</vt:lpstr>
      <vt:lpstr>Título Documento</vt:lpstr>
    </vt:vector>
  </TitlesOfParts>
  <Company>Microsoft</Company>
  <LinksUpToDate>false</LinksUpToDate>
  <CharactersWithSpaces>788</CharactersWithSpaces>
  <SharedDoc>false</SharedDoc>
  <HLinks>
    <vt:vector size="96" baseType="variant">
      <vt:variant>
        <vt:i4>1048637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_Toc384639908</vt:lpwstr>
      </vt:variant>
      <vt:variant>
        <vt:i4>1048637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_Toc384639907</vt:lpwstr>
      </vt:variant>
      <vt:variant>
        <vt:i4>1048637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_Toc384639906</vt:lpwstr>
      </vt:variant>
      <vt:variant>
        <vt:i4>1048637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_Toc384639905</vt:lpwstr>
      </vt:variant>
      <vt:variant>
        <vt:i4>1048637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_Toc384639904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_Toc384639903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_Toc384639902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_Toc384639901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_Toc384639900</vt:lpwstr>
      </vt:variant>
      <vt:variant>
        <vt:i4>1638460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_Toc384639899</vt:lpwstr>
      </vt:variant>
      <vt:variant>
        <vt:i4>1638460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_Toc384639898</vt:lpwstr>
      </vt:variant>
      <vt:variant>
        <vt:i4>1638460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_Toc384639897</vt:lpwstr>
      </vt:variant>
      <vt:variant>
        <vt:i4>1638460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_Toc384639896</vt:lpwstr>
      </vt:variant>
      <vt:variant>
        <vt:i4>1638460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_Toc384639895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_Toc384639894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_Toc384639893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Documento</dc:title>
  <dc:subject/>
  <dc:creator>Alejandra Valiente Lozano</dc:creator>
  <cp:keywords/>
  <cp:lastModifiedBy>Lucía Acosta Cabanillas</cp:lastModifiedBy>
  <cp:revision>1</cp:revision>
  <cp:lastPrinted>2014-04-07T10:14:00Z</cp:lastPrinted>
  <dcterms:created xsi:type="dcterms:W3CDTF">2024-12-16T16:53:00Z</dcterms:created>
  <dcterms:modified xsi:type="dcterms:W3CDTF">2024-12-16T17:00:00Z</dcterms:modified>
</cp:coreProperties>
</file>