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86B06" w14:textId="77777777" w:rsidR="00E43809" w:rsidRPr="006E4836" w:rsidRDefault="001E0219" w:rsidP="00810417">
      <w:pPr>
        <w:jc w:val="left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5920" behindDoc="0" locked="0" layoutInCell="1" allowOverlap="1" wp14:anchorId="4D5EE3CD" wp14:editId="08D8A262">
                <wp:simplePos x="0" y="0"/>
                <wp:positionH relativeFrom="margin">
                  <wp:posOffset>3080386</wp:posOffset>
                </wp:positionH>
                <wp:positionV relativeFrom="paragraph">
                  <wp:posOffset>130810</wp:posOffset>
                </wp:positionV>
                <wp:extent cx="2095500" cy="813435"/>
                <wp:effectExtent l="0" t="0" r="0" b="5715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55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FF9246" w14:textId="77777777" w:rsidR="001E0219" w:rsidRPr="001E0219" w:rsidRDefault="001E0219" w:rsidP="001E0219">
                            <w:pPr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</w:pPr>
                            <w:r w:rsidRPr="001E0219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 xml:space="preserve">Dirección General de </w:t>
                            </w:r>
                            <w:r w:rsidR="007A40D5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>Tecnologías</w:t>
                            </w:r>
                            <w:r w:rsidRPr="001E0219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 xml:space="preserve"> de</w:t>
                            </w:r>
                            <w:r w:rsidR="007A40D5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 xml:space="preserve"> la</w:t>
                            </w:r>
                            <w:r w:rsidRPr="001E0219">
                              <w:rPr>
                                <w:rFonts w:cs="Calibri"/>
                                <w:color w:val="auto"/>
                                <w:sz w:val="22"/>
                                <w:szCs w:val="22"/>
                                <w:lang w:val="es-ES_tradnl" w:eastAsia="ar-SA"/>
                              </w:rPr>
                              <w:t xml:space="preserve"> Información y Comunicaciones</w:t>
                            </w:r>
                          </w:p>
                          <w:p w14:paraId="6E9B4611" w14:textId="77777777" w:rsidR="006E4836" w:rsidRPr="001E0219" w:rsidRDefault="006E4836" w:rsidP="001E0219">
                            <w:pPr>
                              <w:jc w:val="right"/>
                              <w:rPr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36000" tIns="0" rIns="3600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5EE3C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42.55pt;margin-top:10.3pt;width:165pt;height:64.05pt;z-index:251665920;visibility:visible;mso-wrap-style:square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" stroked="f">
                <v:textbox inset="1mm,0,1mm,0">
                  <w:txbxContent>
                    <w:p w14:paraId="33FF9246" w14:textId="77777777" w:rsidR="001E0219" w:rsidRPr="001E0219" w:rsidRDefault="001E0219" w:rsidP="001E0219">
                      <w:pPr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</w:pPr>
                      <w:r w:rsidRPr="001E0219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 xml:space="preserve">Dirección General de </w:t>
                      </w:r>
                      <w:r w:rsidR="007A40D5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>Tecnologías</w:t>
                      </w:r>
                      <w:r w:rsidRPr="001E0219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 xml:space="preserve"> de</w:t>
                      </w:r>
                      <w:r w:rsidR="007A40D5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 xml:space="preserve"> la</w:t>
                      </w:r>
                      <w:r w:rsidRPr="001E0219">
                        <w:rPr>
                          <w:rFonts w:cs="Calibri"/>
                          <w:color w:val="auto"/>
                          <w:sz w:val="22"/>
                          <w:szCs w:val="22"/>
                          <w:lang w:val="es-ES_tradnl" w:eastAsia="ar-SA"/>
                        </w:rPr>
                        <w:t xml:space="preserve"> Información y Comunicaciones</w:t>
                      </w:r>
                    </w:p>
                    <w:p w14:paraId="6E9B4611" w14:textId="77777777" w:rsidR="006E4836" w:rsidRPr="001E0219" w:rsidRDefault="006E4836" w:rsidP="001E0219">
                      <w:pPr>
                        <w:jc w:val="right"/>
                        <w:rPr>
                          <w:lang w:val="es-ES_tradnl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06101">
        <w:br w:type="textWrapping" w:clear="all"/>
      </w:r>
    </w:p>
    <w:p w14:paraId="592E9D38" w14:textId="77777777" w:rsidR="005B2A3B" w:rsidRDefault="005B2A3B" w:rsidP="00554AAE"/>
    <w:p w14:paraId="6C525797" w14:textId="77777777" w:rsidR="005B2A3B" w:rsidRDefault="005B2A3B" w:rsidP="00554AAE"/>
    <w:p w14:paraId="2DF72B6D" w14:textId="77777777" w:rsidR="005B2A3B" w:rsidRDefault="005B2A3B" w:rsidP="00554AAE"/>
    <w:p w14:paraId="7E49B9E7" w14:textId="77777777" w:rsidR="00810417" w:rsidRDefault="00810417" w:rsidP="00554AAE"/>
    <w:p w14:paraId="6D6DD3CB" w14:textId="77777777" w:rsidR="005B2A3B" w:rsidRPr="00554AAE" w:rsidRDefault="003C4C0A" w:rsidP="00554AAE">
      <w:pPr>
        <w:jc w:val="center"/>
        <w:rPr>
          <w:b/>
          <w:sz w:val="44"/>
          <w:szCs w:val="44"/>
        </w:rPr>
      </w:pPr>
      <w:r w:rsidRPr="00554AAE">
        <w:rPr>
          <w:b/>
          <w:sz w:val="44"/>
          <w:szCs w:val="44"/>
        </w:rPr>
        <w:t xml:space="preserve">Título </w:t>
      </w:r>
      <w:r w:rsidR="008A6827">
        <w:rPr>
          <w:b/>
          <w:sz w:val="44"/>
          <w:szCs w:val="44"/>
        </w:rPr>
        <w:t>documento</w:t>
      </w:r>
    </w:p>
    <w:p w14:paraId="2962FCC5" w14:textId="77777777" w:rsidR="00554AAE" w:rsidRPr="00554AAE" w:rsidRDefault="00554AAE" w:rsidP="00554AAE"/>
    <w:p w14:paraId="5587EC4E" w14:textId="77777777" w:rsidR="005B2A3B" w:rsidRDefault="005B2A3B" w:rsidP="00554AAE"/>
    <w:p w14:paraId="5A8144E6" w14:textId="77777777" w:rsidR="005B2A3B" w:rsidRDefault="005B2A3B" w:rsidP="00554AAE"/>
    <w:p w14:paraId="2C3D2038" w14:textId="77777777" w:rsidR="005B2A3B" w:rsidRDefault="005B2A3B" w:rsidP="00554AAE"/>
    <w:p w14:paraId="4009D711" w14:textId="77777777" w:rsidR="005B2A3B" w:rsidRDefault="005B2A3B" w:rsidP="00554AAE"/>
    <w:p w14:paraId="548C6F08" w14:textId="77777777" w:rsidR="005B2A3B" w:rsidRDefault="005B2A3B" w:rsidP="00554AAE"/>
    <w:p w14:paraId="2A8C672A" w14:textId="77777777" w:rsidR="005B2A3B" w:rsidRDefault="005B2A3B" w:rsidP="00554AAE"/>
    <w:p w14:paraId="675E8741" w14:textId="77777777" w:rsidR="005B2A3B" w:rsidRDefault="005B2A3B" w:rsidP="00554AAE"/>
    <w:p w14:paraId="3077B004" w14:textId="77777777" w:rsidR="005B2A3B" w:rsidRDefault="005B2A3B" w:rsidP="00554AAE"/>
    <w:p w14:paraId="7AA85667" w14:textId="77777777" w:rsidR="00EE28B9" w:rsidRDefault="00EE28B9" w:rsidP="00554AAE"/>
    <w:p w14:paraId="27079C2A" w14:textId="77777777" w:rsidR="00EE28B9" w:rsidRDefault="00EE28B9" w:rsidP="00554AAE"/>
    <w:p w14:paraId="69FEBCB7" w14:textId="77777777" w:rsidR="005B2A3B" w:rsidRDefault="005B2A3B" w:rsidP="00554AAE"/>
    <w:p w14:paraId="6C9AA0EE" w14:textId="77777777" w:rsidR="009B4C6A" w:rsidRPr="00B42C0C" w:rsidRDefault="00B42C0C" w:rsidP="00B42C0C">
      <w:pPr>
        <w:jc w:val="center"/>
        <w:rPr>
          <w:b/>
          <w:sz w:val="28"/>
        </w:rPr>
      </w:pPr>
      <w:r w:rsidRPr="00B42C0C">
        <w:rPr>
          <w:b/>
          <w:sz w:val="28"/>
        </w:rPr>
        <w:t>CONTROL DE CAMBIOS</w:t>
      </w:r>
    </w:p>
    <w:p w14:paraId="031CAC3F" w14:textId="77777777" w:rsidR="00A70E10" w:rsidRDefault="00B42C0C" w:rsidP="00554AAE">
      <w:pPr>
        <w:rPr>
          <w:b/>
        </w:rPr>
      </w:pPr>
      <w:r w:rsidRPr="00B42C0C">
        <w:rPr>
          <w:b/>
        </w:rPr>
        <w:lastRenderedPageBreak/>
        <w:t>REGISTRO DE CAMBIOS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2C0C" w14:paraId="2E8E8E11" w14:textId="77777777" w:rsidTr="00B42C0C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7E08A202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Autor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2C3C1E9E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Versión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196F4F92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Referencia de cambios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5E4C420B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B42C0C" w14:paraId="1A1038AE" w14:textId="77777777" w:rsidTr="00B42C0C">
        <w:tc>
          <w:tcPr>
            <w:tcW w:w="2123" w:type="dxa"/>
          </w:tcPr>
          <w:p w14:paraId="2DECF57F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7692E26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C036386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290E0630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08CA5253" w14:textId="77777777" w:rsidTr="00B42C0C">
        <w:tc>
          <w:tcPr>
            <w:tcW w:w="2123" w:type="dxa"/>
          </w:tcPr>
          <w:p w14:paraId="7B5B2B7F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73A0A17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460507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2DFAC7A8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0BC115E5" w14:textId="77777777" w:rsidTr="00B42C0C">
        <w:tc>
          <w:tcPr>
            <w:tcW w:w="2123" w:type="dxa"/>
          </w:tcPr>
          <w:p w14:paraId="54C4E8E8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2127F34F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14ADEE2D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6F96EAF8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73F1A256" w14:textId="77777777" w:rsidTr="00B42C0C">
        <w:tc>
          <w:tcPr>
            <w:tcW w:w="2123" w:type="dxa"/>
          </w:tcPr>
          <w:p w14:paraId="0971B7F4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6AAAC33C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3410CC75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0380816B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6AAA45A6" w14:textId="77777777" w:rsidTr="00B42C0C">
        <w:tc>
          <w:tcPr>
            <w:tcW w:w="2123" w:type="dxa"/>
          </w:tcPr>
          <w:p w14:paraId="17EDAD7D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14254BC9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5D91A69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24D7176C" w14:textId="77777777" w:rsidR="00B42C0C" w:rsidRDefault="00B42C0C" w:rsidP="00554AAE">
            <w:pPr>
              <w:rPr>
                <w:b/>
              </w:rPr>
            </w:pPr>
          </w:p>
        </w:tc>
      </w:tr>
    </w:tbl>
    <w:p w14:paraId="213EF315" w14:textId="77777777" w:rsidR="00B42C0C" w:rsidRPr="00D95CDA" w:rsidRDefault="00B42C0C" w:rsidP="00554AAE"/>
    <w:p w14:paraId="07003730" w14:textId="77777777" w:rsidR="00A66F20" w:rsidRDefault="00B42C0C" w:rsidP="00554AAE">
      <w:pPr>
        <w:rPr>
          <w:b/>
        </w:rPr>
      </w:pPr>
      <w:r w:rsidRPr="00B42C0C">
        <w:rPr>
          <w:b/>
        </w:rPr>
        <w:t>REVISIONES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2C0C" w14:paraId="3870012F" w14:textId="77777777" w:rsidTr="00B42C0C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2E51D5A6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147E1766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Versión Aprobada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44547294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Posición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76BC7F63" w14:textId="77777777" w:rsidR="00B42C0C" w:rsidRDefault="00B42C0C" w:rsidP="00B42C0C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B42C0C" w14:paraId="6E3ADB8A" w14:textId="77777777" w:rsidTr="00B42C0C">
        <w:tc>
          <w:tcPr>
            <w:tcW w:w="2123" w:type="dxa"/>
          </w:tcPr>
          <w:p w14:paraId="3BEA4A9B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263CF0A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0AEA0AEC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4FB1ACB1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2B62BB7D" w14:textId="77777777" w:rsidTr="00B42C0C">
        <w:tc>
          <w:tcPr>
            <w:tcW w:w="2123" w:type="dxa"/>
          </w:tcPr>
          <w:p w14:paraId="630523C8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573AAA2A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009EE66D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6AFA9CEA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56FE53F9" w14:textId="77777777" w:rsidTr="00B42C0C">
        <w:tc>
          <w:tcPr>
            <w:tcW w:w="2123" w:type="dxa"/>
          </w:tcPr>
          <w:p w14:paraId="05BF80CE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1EBD22E0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58EF9C27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B466785" w14:textId="77777777" w:rsidR="00B42C0C" w:rsidRDefault="00B42C0C" w:rsidP="00554AAE">
            <w:pPr>
              <w:rPr>
                <w:b/>
              </w:rPr>
            </w:pPr>
          </w:p>
        </w:tc>
      </w:tr>
      <w:tr w:rsidR="00B42C0C" w14:paraId="670CE14B" w14:textId="77777777" w:rsidTr="00B42C0C">
        <w:tc>
          <w:tcPr>
            <w:tcW w:w="2123" w:type="dxa"/>
          </w:tcPr>
          <w:p w14:paraId="75E85EA1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3" w:type="dxa"/>
          </w:tcPr>
          <w:p w14:paraId="6E834B42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3DEB1E16" w14:textId="77777777" w:rsidR="00B42C0C" w:rsidRDefault="00B42C0C" w:rsidP="00554AAE">
            <w:pPr>
              <w:rPr>
                <w:b/>
              </w:rPr>
            </w:pPr>
          </w:p>
        </w:tc>
        <w:tc>
          <w:tcPr>
            <w:tcW w:w="2124" w:type="dxa"/>
          </w:tcPr>
          <w:p w14:paraId="7FEDF640" w14:textId="77777777" w:rsidR="00B42C0C" w:rsidRDefault="00B42C0C" w:rsidP="00554AAE">
            <w:pPr>
              <w:rPr>
                <w:b/>
              </w:rPr>
            </w:pPr>
          </w:p>
        </w:tc>
      </w:tr>
    </w:tbl>
    <w:p w14:paraId="742BF7C0" w14:textId="77777777" w:rsidR="00582BBF" w:rsidRPr="00D95CDA" w:rsidRDefault="00582BBF" w:rsidP="00554AAE"/>
    <w:p w14:paraId="55CC641B" w14:textId="77777777" w:rsidR="00A66F20" w:rsidRDefault="00B42C0C" w:rsidP="00554AAE">
      <w:pPr>
        <w:rPr>
          <w:b/>
        </w:rPr>
      </w:pPr>
      <w:r w:rsidRPr="00B42C0C">
        <w:rPr>
          <w:b/>
        </w:rPr>
        <w:t>PROPIEDADES DEL DOCUMENTO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E94566" w14:paraId="3FB196A7" w14:textId="77777777" w:rsidTr="00011E08"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1D293441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Nombre</w:t>
            </w:r>
          </w:p>
        </w:tc>
        <w:tc>
          <w:tcPr>
            <w:tcW w:w="2123" w:type="dxa"/>
            <w:shd w:val="clear" w:color="auto" w:fill="BFBFBF" w:themeFill="background1" w:themeFillShade="BF"/>
            <w:vAlign w:val="center"/>
          </w:tcPr>
          <w:p w14:paraId="50C6704A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Versión Aprobada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67CE9614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Posición</w:t>
            </w:r>
          </w:p>
        </w:tc>
        <w:tc>
          <w:tcPr>
            <w:tcW w:w="2124" w:type="dxa"/>
            <w:shd w:val="clear" w:color="auto" w:fill="BFBFBF" w:themeFill="background1" w:themeFillShade="BF"/>
            <w:vAlign w:val="center"/>
          </w:tcPr>
          <w:p w14:paraId="7B607D3D" w14:textId="77777777" w:rsidR="00E94566" w:rsidRDefault="00E94566" w:rsidP="00011E08">
            <w:pPr>
              <w:jc w:val="center"/>
              <w:rPr>
                <w:b/>
              </w:rPr>
            </w:pPr>
            <w:r>
              <w:rPr>
                <w:b/>
              </w:rPr>
              <w:t>Fecha</w:t>
            </w:r>
          </w:p>
        </w:tc>
      </w:tr>
      <w:tr w:rsidR="00E94566" w14:paraId="02EB5FE0" w14:textId="77777777" w:rsidTr="00011E08">
        <w:tc>
          <w:tcPr>
            <w:tcW w:w="2123" w:type="dxa"/>
          </w:tcPr>
          <w:p w14:paraId="1AED6A80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211B5E35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31F9E974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5B7DC495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4F0972A7" w14:textId="77777777" w:rsidTr="00011E08">
        <w:tc>
          <w:tcPr>
            <w:tcW w:w="2123" w:type="dxa"/>
          </w:tcPr>
          <w:p w14:paraId="1AC9BC64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484CFBA8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4C5F36C5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7BC4FC21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313C5C25" w14:textId="77777777" w:rsidTr="00011E08">
        <w:tc>
          <w:tcPr>
            <w:tcW w:w="2123" w:type="dxa"/>
          </w:tcPr>
          <w:p w14:paraId="38804377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2BA8FB0E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0CB4253A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7604CD14" w14:textId="77777777" w:rsidR="00E94566" w:rsidRDefault="00E94566" w:rsidP="00011E08">
            <w:pPr>
              <w:rPr>
                <w:b/>
              </w:rPr>
            </w:pPr>
          </w:p>
        </w:tc>
      </w:tr>
      <w:tr w:rsidR="00E94566" w14:paraId="5401A8D5" w14:textId="77777777" w:rsidTr="00011E08">
        <w:tc>
          <w:tcPr>
            <w:tcW w:w="2123" w:type="dxa"/>
          </w:tcPr>
          <w:p w14:paraId="73A7D639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3" w:type="dxa"/>
          </w:tcPr>
          <w:p w14:paraId="08D2404C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04F95331" w14:textId="77777777" w:rsidR="00E94566" w:rsidRDefault="00E94566" w:rsidP="00011E08">
            <w:pPr>
              <w:rPr>
                <w:b/>
              </w:rPr>
            </w:pPr>
          </w:p>
        </w:tc>
        <w:tc>
          <w:tcPr>
            <w:tcW w:w="2124" w:type="dxa"/>
          </w:tcPr>
          <w:p w14:paraId="6BF93F63" w14:textId="77777777" w:rsidR="00E94566" w:rsidRDefault="00E94566" w:rsidP="00011E08">
            <w:pPr>
              <w:rPr>
                <w:b/>
              </w:rPr>
            </w:pPr>
          </w:p>
        </w:tc>
      </w:tr>
    </w:tbl>
    <w:p w14:paraId="5EB6D48F" w14:textId="77777777" w:rsidR="00124DF5" w:rsidRDefault="00124DF5">
      <w:pPr>
        <w:spacing w:before="0" w:beforeAutospacing="0" w:after="0" w:line="240" w:lineRule="auto"/>
        <w:jc w:val="left"/>
      </w:pPr>
      <w:r>
        <w:br w:type="page"/>
      </w:r>
    </w:p>
    <w:p w14:paraId="27056258" w14:textId="77777777" w:rsidR="00151755" w:rsidRPr="00D95CDA" w:rsidRDefault="00151755" w:rsidP="00554AAE"/>
    <w:sdt>
      <w:sdtPr>
        <w:rPr>
          <w:rFonts w:cs="Times New Roman"/>
          <w:color w:val="000000"/>
          <w:sz w:val="24"/>
          <w:szCs w:val="24"/>
          <w:lang w:val="es-ES" w:eastAsia="es-ES"/>
        </w:rPr>
        <w:id w:val="1721712843"/>
        <w:docPartObj>
          <w:docPartGallery w:val="Table of Contents"/>
          <w:docPartUnique/>
        </w:docPartObj>
      </w:sdtPr>
      <w:sdtEndPr>
        <w:rPr>
          <w:b/>
          <w:bCs/>
          <w:sz w:val="28"/>
          <w:szCs w:val="28"/>
        </w:rPr>
      </w:sdtEndPr>
      <w:sdtContent>
        <w:p w14:paraId="149A8F21" w14:textId="77777777" w:rsidR="00FE798F" w:rsidRPr="00FE798F" w:rsidRDefault="00FE798F" w:rsidP="00FE798F">
          <w:pPr>
            <w:pStyle w:val="ListParagraph1"/>
            <w:ind w:left="0"/>
            <w:rPr>
              <w:b/>
              <w:sz w:val="32"/>
              <w:szCs w:val="32"/>
            </w:rPr>
          </w:pPr>
          <w:r w:rsidRPr="00FE798F">
            <w:rPr>
              <w:b/>
              <w:sz w:val="32"/>
              <w:szCs w:val="32"/>
            </w:rPr>
            <w:t>ÍNDICE</w:t>
          </w:r>
        </w:p>
        <w:p w14:paraId="0871B192" w14:textId="77777777" w:rsidR="008A6827" w:rsidRDefault="00FE798F">
          <w:pPr>
            <w:pStyle w:val="TDC1"/>
            <w:tabs>
              <w:tab w:val="left" w:pos="40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r w:rsidRPr="008D312C">
            <w:rPr>
              <w:sz w:val="28"/>
              <w:szCs w:val="28"/>
            </w:rPr>
            <w:fldChar w:fldCharType="begin"/>
          </w:r>
          <w:r w:rsidRPr="008D312C">
            <w:rPr>
              <w:sz w:val="28"/>
              <w:szCs w:val="28"/>
            </w:rPr>
            <w:instrText xml:space="preserve"> TOC \o "1-3" \h \z \u </w:instrText>
          </w:r>
          <w:r w:rsidRPr="008D312C">
            <w:rPr>
              <w:sz w:val="28"/>
              <w:szCs w:val="28"/>
            </w:rPr>
            <w:fldChar w:fldCharType="separate"/>
          </w:r>
          <w:hyperlink w:anchor="_Toc531100227" w:history="1">
            <w:r w:rsidR="008A6827" w:rsidRPr="00421D0C">
              <w:rPr>
                <w:rStyle w:val="Hipervnculo"/>
              </w:rPr>
              <w:t>1</w:t>
            </w:r>
            <w:r w:rsidR="008A6827"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="008A6827" w:rsidRPr="00421D0C">
              <w:rPr>
                <w:rStyle w:val="Hipervnculo"/>
              </w:rPr>
              <w:t>OBJETO DEL DOCUMENTO</w:t>
            </w:r>
            <w:r w:rsidR="008A6827">
              <w:rPr>
                <w:webHidden/>
              </w:rPr>
              <w:tab/>
            </w:r>
            <w:r w:rsidR="008A6827">
              <w:rPr>
                <w:webHidden/>
              </w:rPr>
              <w:fldChar w:fldCharType="begin"/>
            </w:r>
            <w:r w:rsidR="008A6827">
              <w:rPr>
                <w:webHidden/>
              </w:rPr>
              <w:instrText xml:space="preserve"> PAGEREF _Toc531100227 \h </w:instrText>
            </w:r>
            <w:r w:rsidR="008A6827">
              <w:rPr>
                <w:webHidden/>
              </w:rPr>
            </w:r>
            <w:r w:rsidR="008A6827"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 w:rsidR="008A6827">
              <w:rPr>
                <w:webHidden/>
              </w:rPr>
              <w:fldChar w:fldCharType="end"/>
            </w:r>
          </w:hyperlink>
        </w:p>
        <w:p w14:paraId="0CB5D395" w14:textId="77777777" w:rsidR="008A6827" w:rsidRDefault="008A6827">
          <w:pPr>
            <w:pStyle w:val="TDC1"/>
            <w:tabs>
              <w:tab w:val="left" w:pos="40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hyperlink w:anchor="_Toc531100228" w:history="1">
            <w:r w:rsidRPr="00421D0C">
              <w:rPr>
                <w:rStyle w:val="Hipervnculo"/>
              </w:rPr>
              <w:t>2</w:t>
            </w: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</w:rPr>
              <w:t>NUEVO APARTADO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_Toc531100228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3682AEAE" w14:textId="77777777" w:rsidR="008A6827" w:rsidRDefault="008A6827">
          <w:pPr>
            <w:pStyle w:val="TDC2"/>
            <w:tabs>
              <w:tab w:val="left" w:pos="880"/>
            </w:tabs>
            <w:rPr>
              <w:rFonts w:asciiTheme="minorHAnsi" w:eastAsiaTheme="minorEastAsia" w:hAnsiTheme="minorHAnsi" w:cstheme="minorBidi"/>
              <w:color w:val="auto"/>
              <w:sz w:val="22"/>
              <w:szCs w:val="22"/>
            </w:rPr>
          </w:pPr>
          <w:hyperlink w:anchor="_Toc531100229" w:history="1">
            <w:r w:rsidRPr="00421D0C">
              <w:rPr>
                <w:rStyle w:val="Hipervnculo"/>
              </w:rPr>
              <w:t>2.1</w:t>
            </w:r>
            <w:r>
              <w:rPr>
                <w:rFonts w:asciiTheme="minorHAnsi" w:eastAsiaTheme="minorEastAsia" w:hAnsiTheme="minorHAnsi" w:cstheme="minorBidi"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</w:rPr>
              <w:t>Subapar</w:t>
            </w:r>
            <w:r w:rsidR="00D26EC3">
              <w:rPr>
                <w:rStyle w:val="Hipervnculo"/>
              </w:rPr>
              <w:t>ta</w:t>
            </w:r>
            <w:r w:rsidRPr="00421D0C">
              <w:rPr>
                <w:rStyle w:val="Hipervnculo"/>
              </w:rPr>
              <w:t>do 1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_Toc531100229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D26EC3"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4E7421DA" w14:textId="77777777" w:rsidR="008A6827" w:rsidRDefault="008A6827">
          <w:pPr>
            <w:pStyle w:val="TDC3"/>
            <w:tabs>
              <w:tab w:val="left" w:pos="132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color w:val="auto"/>
              <w:sz w:val="22"/>
              <w:szCs w:val="22"/>
            </w:rPr>
          </w:pPr>
          <w:hyperlink w:anchor="_Toc531100230" w:history="1">
            <w:r w:rsidRPr="00421D0C">
              <w:rPr>
                <w:rStyle w:val="Hipervnculo"/>
                <w:noProof/>
              </w:rPr>
              <w:t>2.1.1</w:t>
            </w:r>
            <w:r>
              <w:rPr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</w:rPr>
              <w:tab/>
            </w:r>
            <w:r w:rsidRPr="00421D0C">
              <w:rPr>
                <w:rStyle w:val="Hipervnculo"/>
                <w:noProof/>
              </w:rPr>
              <w:t>Subapartado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_Toc531100230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D26E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437D76" w14:textId="77777777" w:rsidR="00FE798F" w:rsidRPr="008D312C" w:rsidRDefault="00FE798F">
          <w:pPr>
            <w:rPr>
              <w:sz w:val="28"/>
              <w:szCs w:val="28"/>
            </w:rPr>
          </w:pPr>
          <w:r w:rsidRPr="008D312C">
            <w:rPr>
              <w:b/>
              <w:bCs/>
              <w:sz w:val="28"/>
              <w:szCs w:val="28"/>
            </w:rPr>
            <w:fldChar w:fldCharType="end"/>
          </w:r>
        </w:p>
      </w:sdtContent>
    </w:sdt>
    <w:p w14:paraId="30310CD5" w14:textId="77777777" w:rsidR="001B3255" w:rsidRPr="00D95CDA" w:rsidRDefault="001B3255" w:rsidP="00FE798F"/>
    <w:p w14:paraId="64C60F9C" w14:textId="77777777" w:rsidR="001B3255" w:rsidRPr="00D95CDA" w:rsidRDefault="001B3255" w:rsidP="00554AAE"/>
    <w:p w14:paraId="1D51B169" w14:textId="77777777" w:rsidR="001B3255" w:rsidRPr="00D95CDA" w:rsidRDefault="001B3255" w:rsidP="00554AAE"/>
    <w:p w14:paraId="620FC589" w14:textId="77777777" w:rsidR="001B3255" w:rsidRPr="00D95CDA" w:rsidRDefault="001B3255" w:rsidP="00554AAE"/>
    <w:p w14:paraId="121A020C" w14:textId="77777777" w:rsidR="001B3255" w:rsidRPr="00D95CDA" w:rsidRDefault="001B3255" w:rsidP="00554AAE"/>
    <w:p w14:paraId="0ACD41B5" w14:textId="77777777" w:rsidR="00821BC2" w:rsidRPr="00D95CDA" w:rsidRDefault="00821BC2" w:rsidP="00554AAE"/>
    <w:p w14:paraId="7F5E6AD5" w14:textId="77777777" w:rsidR="00821BC2" w:rsidRPr="00D95CDA" w:rsidRDefault="00821BC2" w:rsidP="00554AAE"/>
    <w:p w14:paraId="6435626A" w14:textId="77777777" w:rsidR="001C242E" w:rsidRDefault="00313661" w:rsidP="006173FB">
      <w:pPr>
        <w:pStyle w:val="Ttulo1"/>
      </w:pPr>
      <w:bookmarkStart w:id="0" w:name="_Toc384375011"/>
      <w:bookmarkStart w:id="1" w:name="_Toc384373462"/>
      <w:bookmarkStart w:id="2" w:name="_Toc384374642"/>
      <w:bookmarkStart w:id="3" w:name="_Toc384639894"/>
      <w:bookmarkStart w:id="4" w:name="_Toc531100227"/>
      <w:r w:rsidRPr="00D95CDA">
        <w:lastRenderedPageBreak/>
        <w:t xml:space="preserve">OBJETO DEL </w:t>
      </w:r>
      <w:r w:rsidR="00F46934" w:rsidRPr="00D95CDA">
        <w:t>DOCUMENTO</w:t>
      </w:r>
      <w:bookmarkEnd w:id="0"/>
      <w:bookmarkEnd w:id="1"/>
      <w:bookmarkEnd w:id="2"/>
      <w:bookmarkEnd w:id="3"/>
      <w:bookmarkEnd w:id="4"/>
    </w:p>
    <w:p w14:paraId="6F0D7238" w14:textId="77777777" w:rsidR="00403312" w:rsidRPr="00D95CDA" w:rsidRDefault="008A6827" w:rsidP="00554AAE">
      <w:r>
        <w:rPr>
          <w:noProof/>
        </w:rPr>
        <w:t>Describir objeto del documento</w:t>
      </w:r>
      <w:r w:rsidR="00F46934" w:rsidRPr="00D95CDA">
        <w:rPr>
          <w:b/>
          <w:noProof/>
        </w:rPr>
        <w:t>.</w:t>
      </w:r>
    </w:p>
    <w:p w14:paraId="71E3B5E4" w14:textId="77777777" w:rsidR="00256A4D" w:rsidRDefault="00256A4D" w:rsidP="00554AAE"/>
    <w:p w14:paraId="47C5ED3B" w14:textId="77777777" w:rsidR="006173FB" w:rsidRDefault="006173FB" w:rsidP="006173FB"/>
    <w:p w14:paraId="0F2ABE96" w14:textId="77777777" w:rsidR="006173FB" w:rsidRPr="006173FB" w:rsidRDefault="006173FB" w:rsidP="006173FB"/>
    <w:p w14:paraId="75DE4546" w14:textId="77777777" w:rsidR="00F37BBC" w:rsidRPr="00D95CDA" w:rsidRDefault="008A6827" w:rsidP="006173FB">
      <w:pPr>
        <w:pStyle w:val="Ttulo1"/>
      </w:pPr>
      <w:bookmarkStart w:id="5" w:name="_Toc531100228"/>
      <w:r>
        <w:lastRenderedPageBreak/>
        <w:t>NUEVO APARTADO</w:t>
      </w:r>
      <w:bookmarkEnd w:id="5"/>
    </w:p>
    <w:p w14:paraId="6B1484E4" w14:textId="77777777" w:rsidR="00DF6678" w:rsidRDefault="008A6827" w:rsidP="004F457B">
      <w:pPr>
        <w:pStyle w:val="Ttulo2"/>
      </w:pPr>
      <w:bookmarkStart w:id="6" w:name="_Toc531100229"/>
      <w:r>
        <w:t>Subapar</w:t>
      </w:r>
      <w:r w:rsidR="00D26EC3">
        <w:t>ta</w:t>
      </w:r>
      <w:r>
        <w:t>do 1</w:t>
      </w:r>
      <w:bookmarkEnd w:id="6"/>
    </w:p>
    <w:p w14:paraId="0D3AFF6A" w14:textId="77777777" w:rsidR="00082AE0" w:rsidRPr="00D95CDA" w:rsidRDefault="008A6827" w:rsidP="00554AAE">
      <w:pPr>
        <w:pStyle w:val="Ttulo3"/>
      </w:pPr>
      <w:bookmarkStart w:id="7" w:name="_Toc531100230"/>
      <w:r>
        <w:t>Subapartado 2</w:t>
      </w:r>
      <w:bookmarkEnd w:id="7"/>
    </w:p>
    <w:p w14:paraId="2B653E3B" w14:textId="77777777" w:rsidR="00D25287" w:rsidRDefault="00D25287" w:rsidP="006173FB">
      <w:pPr>
        <w:jc w:val="center"/>
      </w:pPr>
    </w:p>
    <w:p w14:paraId="6611242A" w14:textId="77777777" w:rsidR="006173FB" w:rsidRPr="00D95CDA" w:rsidRDefault="006173FB" w:rsidP="00554AAE"/>
    <w:p w14:paraId="3AA54B15" w14:textId="77777777" w:rsidR="00D25287" w:rsidRPr="00D95CDA" w:rsidRDefault="00D25287" w:rsidP="00554AAE"/>
    <w:p w14:paraId="723E26B7" w14:textId="77777777" w:rsidR="00DF6678" w:rsidRPr="00D95CDA" w:rsidRDefault="00DF6678" w:rsidP="00FE798F">
      <w:pPr>
        <w:jc w:val="center"/>
      </w:pPr>
    </w:p>
    <w:p w14:paraId="55601C43" w14:textId="77777777" w:rsidR="00DF6678" w:rsidRPr="00D95CDA" w:rsidRDefault="00DF6678" w:rsidP="00554AAE"/>
    <w:p w14:paraId="632911D3" w14:textId="77777777" w:rsidR="00024978" w:rsidRPr="00D95CDA" w:rsidRDefault="00024978" w:rsidP="00554AAE"/>
    <w:p w14:paraId="399DC38A" w14:textId="77777777" w:rsidR="00FE798F" w:rsidRDefault="00FE798F" w:rsidP="00FE798F"/>
    <w:p w14:paraId="74635095" w14:textId="77777777" w:rsidR="00FE798F" w:rsidRDefault="00FE798F" w:rsidP="00FE798F"/>
    <w:sectPr w:rsidR="00FE798F" w:rsidSect="00C50436"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8DE564" w14:textId="77777777" w:rsidR="00B644D0" w:rsidRDefault="00B644D0" w:rsidP="00554AAE">
      <w:r>
        <w:separator/>
      </w:r>
    </w:p>
  </w:endnote>
  <w:endnote w:type="continuationSeparator" w:id="0">
    <w:p w14:paraId="0A549D80" w14:textId="77777777" w:rsidR="00B644D0" w:rsidRDefault="00B644D0" w:rsidP="0055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ewsGotT">
    <w:altName w:val="Calibri"/>
    <w:panose1 w:val="00000000000000000000"/>
    <w:charset w:val="00"/>
    <w:family w:val="auto"/>
    <w:pitch w:val="variable"/>
    <w:sig w:usb0="800000AF" w:usb1="000078F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Noto Sans HK">
    <w:panose1 w:val="020B0500000000000000"/>
    <w:charset w:val="80"/>
    <w:family w:val="swiss"/>
    <w:notTrueType/>
    <w:pitch w:val="variable"/>
    <w:sig w:usb0="20000287" w:usb1="2ADF3C10" w:usb2="00000016" w:usb3="00000000" w:csb0="00120107" w:csb1="00000000"/>
  </w:font>
  <w:font w:name="Source Sans Pro SemiBold">
    <w:panose1 w:val="020B0603030403020204"/>
    <w:charset w:val="00"/>
    <w:family w:val="swiss"/>
    <w:pitch w:val="variable"/>
    <w:sig w:usb0="600002F7" w:usb1="02000001" w:usb2="00000000" w:usb3="00000000" w:csb0="0000019F" w:csb1="00000000"/>
  </w:font>
  <w:font w:name="Noto Sans HK Medium">
    <w:panose1 w:val="020B0600000000000000"/>
    <w:charset w:val="80"/>
    <w:family w:val="swiss"/>
    <w:notTrueType/>
    <w:pitch w:val="variable"/>
    <w:sig w:usb0="20000287" w:usb1="2ADF3C10" w:usb2="00000016" w:usb3="00000000" w:csb0="0012010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ECF6C" w14:textId="77777777" w:rsidR="00D742CF" w:rsidRPr="006E7D1E" w:rsidRDefault="007A40D5" w:rsidP="00F953F7">
    <w:pPr>
      <w:pStyle w:val="Piedepgina"/>
    </w:pPr>
    <w:fldSimple w:instr=" TITLE  &quot;Título Documento&quot;  \* MERGEFORMAT ">
      <w:r w:rsidR="008B4F02">
        <w:t>Título Documento</w:t>
      </w:r>
    </w:fldSimple>
    <w:r w:rsidR="00F953F7">
      <w:tab/>
    </w:r>
    <w:r w:rsidR="00F953F7">
      <w:tab/>
      <w:t>Versión plantilla 0.0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BAE56" w14:textId="77777777" w:rsidR="00B644D0" w:rsidRDefault="00B644D0" w:rsidP="00554AAE">
      <w:r>
        <w:separator/>
      </w:r>
    </w:p>
  </w:footnote>
  <w:footnote w:type="continuationSeparator" w:id="0">
    <w:p w14:paraId="52F27B66" w14:textId="77777777" w:rsidR="00B644D0" w:rsidRDefault="00B644D0" w:rsidP="00554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5" w:type="dxa"/>
      <w:tblInd w:w="-28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812"/>
      <w:gridCol w:w="1701"/>
    </w:tblGrid>
    <w:tr w:rsidR="009B4C6A" w14:paraId="08B07E7B" w14:textId="77777777" w:rsidTr="009053C3">
      <w:trPr>
        <w:cantSplit/>
        <w:trHeight w:hRule="exact" w:val="552"/>
      </w:trPr>
      <w:tc>
        <w:tcPr>
          <w:tcW w:w="170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99AA462" w14:textId="457A8F65" w:rsidR="009B4C6A" w:rsidRDefault="00D26EC3" w:rsidP="00554AAE">
          <w:pPr>
            <w:pStyle w:val="Encabezado"/>
          </w:pPr>
          <w:r>
            <w:rPr>
              <w:noProof/>
            </w:rPr>
            <w:drawing>
              <wp:inline distT="0" distB="0" distL="0" distR="0" wp14:anchorId="53EBA472" wp14:editId="12107984">
                <wp:extent cx="967110" cy="586596"/>
                <wp:effectExtent l="0" t="0" r="4445" b="4445"/>
                <wp:docPr id="5" name="Picture 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icture 14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21381"/>
                        <a:stretch/>
                      </pic:blipFill>
                      <pic:spPr bwMode="auto">
                        <a:xfrm>
                          <a:off x="0" y="0"/>
                          <a:ext cx="967740" cy="586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12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CA11473" w14:textId="77777777" w:rsidR="009B4C6A" w:rsidRDefault="008A6827" w:rsidP="009B4C6A">
          <w:pPr>
            <w:jc w:val="center"/>
          </w:pPr>
          <w:r>
            <w:t>Título Documento</w:t>
          </w:r>
        </w:p>
      </w:tc>
      <w:tc>
        <w:tcPr>
          <w:tcW w:w="1701" w:type="dxa"/>
          <w:vMerge w:val="restart"/>
          <w:tcBorders>
            <w:top w:val="single" w:sz="4" w:space="0" w:color="000000"/>
            <w:left w:val="single" w:sz="4" w:space="0" w:color="000000"/>
            <w:right w:val="single" w:sz="4" w:space="0" w:color="000000"/>
          </w:tcBorders>
          <w:vAlign w:val="center"/>
        </w:tcPr>
        <w:p w14:paraId="2A9A593E" w14:textId="77777777" w:rsidR="009B4C6A" w:rsidRDefault="009B4C6A" w:rsidP="00554AAE">
          <w:pPr>
            <w:pStyle w:val="Encabezado"/>
            <w:rPr>
              <w:rStyle w:val="Nmerodepgina"/>
              <w:sz w:val="18"/>
            </w:rPr>
          </w:pPr>
          <w:r>
            <w:rPr>
              <w:rStyle w:val="Nmerodepgina"/>
              <w:snapToGrid w:val="0"/>
              <w:sz w:val="18"/>
            </w:rPr>
            <w:t xml:space="preserve">Página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PAGE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D249AA">
            <w:rPr>
              <w:rStyle w:val="Nmerodepgina"/>
              <w:noProof/>
              <w:snapToGrid w:val="0"/>
              <w:sz w:val="18"/>
            </w:rPr>
            <w:t>7</w:t>
          </w:r>
          <w:r>
            <w:rPr>
              <w:rStyle w:val="Nmerodepgina"/>
              <w:snapToGrid w:val="0"/>
              <w:sz w:val="18"/>
            </w:rPr>
            <w:fldChar w:fldCharType="end"/>
          </w:r>
          <w:r>
            <w:rPr>
              <w:rStyle w:val="Nmerodepgina"/>
              <w:snapToGrid w:val="0"/>
              <w:sz w:val="18"/>
            </w:rPr>
            <w:t xml:space="preserve"> de </w:t>
          </w:r>
          <w:r>
            <w:rPr>
              <w:rStyle w:val="Nmerodepgina"/>
              <w:snapToGrid w:val="0"/>
              <w:sz w:val="18"/>
            </w:rPr>
            <w:fldChar w:fldCharType="begin"/>
          </w:r>
          <w:r>
            <w:rPr>
              <w:rStyle w:val="Nmerodepgina"/>
              <w:snapToGrid w:val="0"/>
              <w:sz w:val="18"/>
            </w:rPr>
            <w:instrText xml:space="preserve"> NUMPAGES </w:instrText>
          </w:r>
          <w:r>
            <w:rPr>
              <w:rStyle w:val="Nmerodepgina"/>
              <w:snapToGrid w:val="0"/>
              <w:sz w:val="18"/>
            </w:rPr>
            <w:fldChar w:fldCharType="separate"/>
          </w:r>
          <w:r w:rsidR="00D249AA">
            <w:rPr>
              <w:rStyle w:val="Nmerodepgina"/>
              <w:noProof/>
              <w:snapToGrid w:val="0"/>
              <w:sz w:val="18"/>
            </w:rPr>
            <w:t>7</w:t>
          </w:r>
          <w:r>
            <w:rPr>
              <w:rStyle w:val="Nmerodepgina"/>
              <w:snapToGrid w:val="0"/>
              <w:sz w:val="18"/>
            </w:rPr>
            <w:fldChar w:fldCharType="end"/>
          </w:r>
        </w:p>
        <w:p w14:paraId="7E5E74B7" w14:textId="77777777" w:rsidR="009B4C6A" w:rsidRPr="008B18D4" w:rsidRDefault="009B4C6A" w:rsidP="00554AAE">
          <w:r>
            <w:rPr>
              <w:rStyle w:val="Nmerodepgina"/>
              <w:sz w:val="18"/>
            </w:rPr>
            <w:t xml:space="preserve">Fecha: </w:t>
          </w:r>
          <w:proofErr w:type="spellStart"/>
          <w:r>
            <w:rPr>
              <w:rStyle w:val="Nmerodepgina"/>
              <w:sz w:val="18"/>
            </w:rPr>
            <w:t>dd</w:t>
          </w:r>
          <w:proofErr w:type="spellEnd"/>
          <w:r>
            <w:rPr>
              <w:rStyle w:val="Nmerodepgina"/>
              <w:sz w:val="18"/>
            </w:rPr>
            <w:t>/mm/</w:t>
          </w:r>
          <w:proofErr w:type="spellStart"/>
          <w:r>
            <w:rPr>
              <w:rStyle w:val="Nmerodepgina"/>
              <w:sz w:val="18"/>
            </w:rPr>
            <w:t>aaaa</w:t>
          </w:r>
          <w:proofErr w:type="spellEnd"/>
        </w:p>
      </w:tc>
    </w:tr>
    <w:tr w:rsidR="009B4C6A" w14:paraId="7C7FBC87" w14:textId="77777777" w:rsidTr="009053C3">
      <w:trPr>
        <w:cantSplit/>
        <w:trHeight w:hRule="exact" w:val="706"/>
      </w:trPr>
      <w:tc>
        <w:tcPr>
          <w:tcW w:w="17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75F0DAAB" w14:textId="77777777" w:rsidR="009B4C6A" w:rsidRDefault="009B4C6A" w:rsidP="00554AAE"/>
      </w:tc>
      <w:tc>
        <w:tcPr>
          <w:tcW w:w="5812" w:type="dxa"/>
          <w:tcBorders>
            <w:left w:val="single" w:sz="4" w:space="0" w:color="000000"/>
            <w:bottom w:val="single" w:sz="4" w:space="0" w:color="000000"/>
          </w:tcBorders>
          <w:vAlign w:val="center"/>
        </w:tcPr>
        <w:p w14:paraId="3401D5D9" w14:textId="77777777" w:rsidR="001E0219" w:rsidRPr="001E0219" w:rsidRDefault="001E0219" w:rsidP="001E0219">
          <w:pPr>
            <w:pStyle w:val="Encabezado"/>
            <w:jc w:val="center"/>
            <w:rPr>
              <w:lang w:val="es-ES_tradnl"/>
            </w:rPr>
          </w:pPr>
          <w:r w:rsidRPr="001E0219">
            <w:rPr>
              <w:lang w:val="es-ES_tradnl"/>
            </w:rPr>
            <w:t xml:space="preserve">Dirección General de </w:t>
          </w:r>
          <w:r w:rsidR="007A40D5">
            <w:rPr>
              <w:lang w:val="es-ES_tradnl"/>
            </w:rPr>
            <w:t>Tecnologías</w:t>
          </w:r>
          <w:r w:rsidRPr="001E0219">
            <w:rPr>
              <w:lang w:val="es-ES_tradnl"/>
            </w:rPr>
            <w:t xml:space="preserve"> de </w:t>
          </w:r>
          <w:r w:rsidR="007A40D5">
            <w:rPr>
              <w:lang w:val="es-ES_tradnl"/>
            </w:rPr>
            <w:t xml:space="preserve">la </w:t>
          </w:r>
          <w:r w:rsidRPr="001E0219">
            <w:rPr>
              <w:lang w:val="es-ES_tradnl"/>
            </w:rPr>
            <w:t>Información y Comunicaciones</w:t>
          </w:r>
        </w:p>
        <w:p w14:paraId="4575A5E5" w14:textId="77777777" w:rsidR="009B4C6A" w:rsidRPr="008B18D4" w:rsidRDefault="009B4C6A" w:rsidP="009B4C6A">
          <w:pPr>
            <w:pStyle w:val="Encabezado"/>
            <w:jc w:val="center"/>
          </w:pPr>
        </w:p>
      </w:tc>
      <w:tc>
        <w:tcPr>
          <w:tcW w:w="1701" w:type="dxa"/>
          <w:vMerge/>
          <w:tcBorders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4D6A27A5" w14:textId="77777777" w:rsidR="009B4C6A" w:rsidRDefault="009B4C6A" w:rsidP="00554AAE"/>
      </w:tc>
    </w:tr>
  </w:tbl>
  <w:p w14:paraId="4B709435" w14:textId="77777777" w:rsidR="00D742CF" w:rsidRPr="009B4C6A" w:rsidRDefault="00D742CF" w:rsidP="00554AAE">
    <w:pPr>
      <w:pStyle w:val="Encabezad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E9CF7" w14:textId="3F554666" w:rsidR="00506101" w:rsidRDefault="00506101" w:rsidP="00506101">
    <w:r>
      <w:rPr>
        <w:noProof/>
      </w:rPr>
      <mc:AlternateContent>
        <mc:Choice Requires="wps">
          <w:drawing>
            <wp:anchor distT="0" distB="360045" distL="114300" distR="114300" simplePos="0" relativeHeight="251660288" behindDoc="0" locked="0" layoutInCell="1" allowOverlap="1" wp14:anchorId="1D12771A" wp14:editId="686FD21F">
              <wp:simplePos x="0" y="0"/>
              <wp:positionH relativeFrom="column">
                <wp:posOffset>3667125</wp:posOffset>
              </wp:positionH>
              <wp:positionV relativeFrom="page">
                <wp:posOffset>536575</wp:posOffset>
              </wp:positionV>
              <wp:extent cx="2346960" cy="791845"/>
              <wp:effectExtent l="0" t="0" r="15240" b="8255"/>
              <wp:wrapTopAndBottom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6960" cy="79184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DE03037" w14:textId="7CF5405B" w:rsidR="006C052E" w:rsidRPr="006C052E" w:rsidRDefault="006C052E" w:rsidP="006C052E">
                          <w:pPr>
                            <w:pStyle w:val="Cabecera-Centrodirectivo"/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</w:pPr>
                          <w:r w:rsidRPr="006C052E"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  <w:t xml:space="preserve">Consejería de </w:t>
                          </w:r>
                          <w:r w:rsidR="00236D97"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  <w:t>Presidencia</w:t>
                          </w:r>
                          <w:r w:rsidRPr="006C052E"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  <w:t xml:space="preserve">, </w:t>
                          </w:r>
                          <w:r w:rsidR="00236D97"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  <w:t>Sanidad</w:t>
                          </w:r>
                          <w:r w:rsidRPr="006C052E">
                            <w:rPr>
                              <w:rFonts w:ascii="Source Sans Pro SemiBold" w:eastAsia="Noto Sans HK Medium" w:hAnsi="Source Sans Pro SemiBold"/>
                              <w:szCs w:val="17"/>
                            </w:rPr>
                            <w:t xml:space="preserve"> y Emergencias</w:t>
                          </w:r>
                        </w:p>
                        <w:p w14:paraId="3CA68220" w14:textId="77777777" w:rsidR="00506101" w:rsidRPr="00761B0C" w:rsidRDefault="00506101" w:rsidP="00506101">
                          <w:pPr>
                            <w:pStyle w:val="Cabecera-Centrodirectivo"/>
                          </w:pPr>
                          <w:r>
                            <w:t xml:space="preserve">Servicio Andaluz de Salud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12771A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left:0;text-align:left;margin-left:288.75pt;margin-top:42.25pt;width:184.8pt;height:62.35pt;z-index:251660288;visibility:visible;mso-wrap-style:square;mso-width-percent:0;mso-height-percent:0;mso-wrap-distance-left:9pt;mso-wrap-distance-top:0;mso-wrap-distance-right:9pt;mso-wrap-distance-bottom:28.35pt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" filled="f" stroked="f" strokeweight=".5pt">
              <v:textbox inset="0,0,0,0">
                <w:txbxContent>
                  <w:p w14:paraId="1DE03037" w14:textId="7CF5405B" w:rsidR="006C052E" w:rsidRPr="006C052E" w:rsidRDefault="006C052E" w:rsidP="006C052E">
                    <w:pPr>
                      <w:pStyle w:val="Cabecera-Centrodirectivo"/>
                      <w:rPr>
                        <w:rFonts w:ascii="Source Sans Pro SemiBold" w:eastAsia="Noto Sans HK Medium" w:hAnsi="Source Sans Pro SemiBold"/>
                        <w:szCs w:val="17"/>
                      </w:rPr>
                    </w:pPr>
                    <w:r w:rsidRPr="006C052E">
                      <w:rPr>
                        <w:rFonts w:ascii="Source Sans Pro SemiBold" w:eastAsia="Noto Sans HK Medium" w:hAnsi="Source Sans Pro SemiBold"/>
                        <w:szCs w:val="17"/>
                      </w:rPr>
                      <w:t xml:space="preserve">Consejería de </w:t>
                    </w:r>
                    <w:r w:rsidR="00236D97">
                      <w:rPr>
                        <w:rFonts w:ascii="Source Sans Pro SemiBold" w:eastAsia="Noto Sans HK Medium" w:hAnsi="Source Sans Pro SemiBold"/>
                        <w:szCs w:val="17"/>
                      </w:rPr>
                      <w:t>Presidencia</w:t>
                    </w:r>
                    <w:r w:rsidRPr="006C052E">
                      <w:rPr>
                        <w:rFonts w:ascii="Source Sans Pro SemiBold" w:eastAsia="Noto Sans HK Medium" w:hAnsi="Source Sans Pro SemiBold"/>
                        <w:szCs w:val="17"/>
                      </w:rPr>
                      <w:t xml:space="preserve">, </w:t>
                    </w:r>
                    <w:r w:rsidR="00236D97">
                      <w:rPr>
                        <w:rFonts w:ascii="Source Sans Pro SemiBold" w:eastAsia="Noto Sans HK Medium" w:hAnsi="Source Sans Pro SemiBold"/>
                        <w:szCs w:val="17"/>
                      </w:rPr>
                      <w:t>Sanidad</w:t>
                    </w:r>
                    <w:r w:rsidRPr="006C052E">
                      <w:rPr>
                        <w:rFonts w:ascii="Source Sans Pro SemiBold" w:eastAsia="Noto Sans HK Medium" w:hAnsi="Source Sans Pro SemiBold"/>
                        <w:szCs w:val="17"/>
                      </w:rPr>
                      <w:t xml:space="preserve"> y Emergencias</w:t>
                    </w:r>
                  </w:p>
                  <w:p w14:paraId="3CA68220" w14:textId="77777777" w:rsidR="00506101" w:rsidRPr="00761B0C" w:rsidRDefault="00506101" w:rsidP="00506101">
                    <w:pPr>
                      <w:pStyle w:val="Cabecera-Centrodirectivo"/>
                    </w:pPr>
                    <w:r>
                      <w:t xml:space="preserve">Servicio Andaluz de Salud </w:t>
                    </w:r>
                  </w:p>
                </w:txbxContent>
              </v:textbox>
              <w10:wrap type="topAndBottom" anchory="page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1" layoutInCell="1" allowOverlap="1" wp14:anchorId="24DCD983" wp14:editId="47913FCB">
          <wp:simplePos x="0" y="0"/>
          <wp:positionH relativeFrom="column">
            <wp:posOffset>25400</wp:posOffset>
          </wp:positionH>
          <wp:positionV relativeFrom="page">
            <wp:posOffset>532765</wp:posOffset>
          </wp:positionV>
          <wp:extent cx="1259840" cy="713740"/>
          <wp:effectExtent l="0" t="0" r="10160" b="0"/>
          <wp:wrapThrough wrapText="bothSides">
            <wp:wrapPolygon edited="0">
              <wp:start x="9145" y="0"/>
              <wp:lineTo x="5661" y="12299"/>
              <wp:lineTo x="0" y="17680"/>
              <wp:lineTo x="0" y="20754"/>
              <wp:lineTo x="21339" y="20754"/>
              <wp:lineTo x="21339" y="17680"/>
              <wp:lineTo x="15677" y="12299"/>
              <wp:lineTo x="13065" y="0"/>
              <wp:lineTo x="9145" y="0"/>
            </wp:wrapPolygon>
          </wp:wrapThrough>
          <wp:docPr id="9" name="Placehold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713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B077B"/>
    <w:multiLevelType w:val="hybridMultilevel"/>
    <w:tmpl w:val="38C2BD5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82A2F"/>
    <w:multiLevelType w:val="hybridMultilevel"/>
    <w:tmpl w:val="E5C682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397396"/>
    <w:multiLevelType w:val="multilevel"/>
    <w:tmpl w:val="0C0A001F"/>
    <w:numStyleLink w:val="111111"/>
  </w:abstractNum>
  <w:abstractNum w:abstractNumId="3" w15:restartNumberingAfterBreak="0">
    <w:nsid w:val="10C045F2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/>
      </w:rPr>
    </w:lvl>
  </w:abstractNum>
  <w:abstractNum w:abstractNumId="4" w15:restartNumberingAfterBreak="0">
    <w:nsid w:val="1DF86B45"/>
    <w:multiLevelType w:val="hybridMultilevel"/>
    <w:tmpl w:val="2724F45A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1767F9"/>
    <w:multiLevelType w:val="hybridMultilevel"/>
    <w:tmpl w:val="2014E638"/>
    <w:lvl w:ilvl="0" w:tplc="DAFCA4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2358CC"/>
    <w:multiLevelType w:val="hybridMultilevel"/>
    <w:tmpl w:val="9B686EEC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CD0CD2"/>
    <w:multiLevelType w:val="hybridMultilevel"/>
    <w:tmpl w:val="73D8967C"/>
    <w:lvl w:ilvl="0" w:tplc="DAFCA49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04692"/>
    <w:multiLevelType w:val="hybridMultilevel"/>
    <w:tmpl w:val="238C0D02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D068A8"/>
    <w:multiLevelType w:val="hybridMultilevel"/>
    <w:tmpl w:val="81C84A34"/>
    <w:lvl w:ilvl="0" w:tplc="69206BC2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655A45"/>
    <w:multiLevelType w:val="hybridMultilevel"/>
    <w:tmpl w:val="026C3210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552B8C"/>
    <w:multiLevelType w:val="multilevel"/>
    <w:tmpl w:val="8C8EC29C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4320" w:hanging="1440"/>
      </w:pPr>
      <w:rPr>
        <w:rFonts w:cs="Times New Roman"/>
      </w:rPr>
    </w:lvl>
  </w:abstractNum>
  <w:abstractNum w:abstractNumId="12" w15:restartNumberingAfterBreak="0">
    <w:nsid w:val="4DC25D5A"/>
    <w:multiLevelType w:val="hybridMultilevel"/>
    <w:tmpl w:val="07C67992"/>
    <w:lvl w:ilvl="0" w:tplc="2A4E48E4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51449C"/>
    <w:multiLevelType w:val="hybridMultilevel"/>
    <w:tmpl w:val="A6741A1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546C6B"/>
    <w:multiLevelType w:val="multilevel"/>
    <w:tmpl w:val="349E0A90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15" w15:restartNumberingAfterBreak="0">
    <w:nsid w:val="6B020AC5"/>
    <w:multiLevelType w:val="multilevel"/>
    <w:tmpl w:val="9D984AA6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6C264944"/>
    <w:multiLevelType w:val="multilevel"/>
    <w:tmpl w:val="F8F0B1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71325C54"/>
    <w:multiLevelType w:val="hybridMultilevel"/>
    <w:tmpl w:val="BA8C1244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243348E"/>
    <w:multiLevelType w:val="hybridMultilevel"/>
    <w:tmpl w:val="4F1C5394"/>
    <w:lvl w:ilvl="0" w:tplc="B66CDB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B751D"/>
    <w:multiLevelType w:val="hybridMultilevel"/>
    <w:tmpl w:val="56CC304E"/>
    <w:lvl w:ilvl="0" w:tplc="79C63798">
      <w:start w:val="1"/>
      <w:numFmt w:val="bullet"/>
      <w:lvlText w:val=""/>
      <w:lvlJc w:val="left"/>
      <w:pPr>
        <w:tabs>
          <w:tab w:val="num" w:pos="930"/>
        </w:tabs>
        <w:ind w:left="93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485446"/>
    <w:multiLevelType w:val="hybridMultilevel"/>
    <w:tmpl w:val="6F14CEF6"/>
    <w:lvl w:ilvl="0" w:tplc="7812A6DA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766F5B"/>
    <w:multiLevelType w:val="multilevel"/>
    <w:tmpl w:val="0C0A001F"/>
    <w:numStyleLink w:val="111111"/>
  </w:abstractNum>
  <w:num w:numId="1" w16cid:durableId="1394817773">
    <w:abstractNumId w:val="3"/>
  </w:num>
  <w:num w:numId="2" w16cid:durableId="517429649">
    <w:abstractNumId w:val="2"/>
  </w:num>
  <w:num w:numId="3" w16cid:durableId="1726369731">
    <w:abstractNumId w:val="4"/>
  </w:num>
  <w:num w:numId="4" w16cid:durableId="1276867017">
    <w:abstractNumId w:val="6"/>
  </w:num>
  <w:num w:numId="5" w16cid:durableId="2119643563">
    <w:abstractNumId w:val="8"/>
  </w:num>
  <w:num w:numId="6" w16cid:durableId="1728797019">
    <w:abstractNumId w:val="19"/>
  </w:num>
  <w:num w:numId="7" w16cid:durableId="208999007">
    <w:abstractNumId w:val="10"/>
  </w:num>
  <w:num w:numId="8" w16cid:durableId="1886335675">
    <w:abstractNumId w:val="17"/>
  </w:num>
  <w:num w:numId="9" w16cid:durableId="1479760488">
    <w:abstractNumId w:val="11"/>
  </w:num>
  <w:num w:numId="10" w16cid:durableId="369452559">
    <w:abstractNumId w:val="15"/>
  </w:num>
  <w:num w:numId="11" w16cid:durableId="307517637">
    <w:abstractNumId w:val="21"/>
  </w:num>
  <w:num w:numId="12" w16cid:durableId="1504004832">
    <w:abstractNumId w:val="7"/>
  </w:num>
  <w:num w:numId="13" w16cid:durableId="478958152">
    <w:abstractNumId w:val="1"/>
  </w:num>
  <w:num w:numId="14" w16cid:durableId="719089156">
    <w:abstractNumId w:val="5"/>
  </w:num>
  <w:num w:numId="15" w16cid:durableId="870269573">
    <w:abstractNumId w:val="20"/>
  </w:num>
  <w:num w:numId="16" w16cid:durableId="8220131">
    <w:abstractNumId w:val="0"/>
  </w:num>
  <w:num w:numId="17" w16cid:durableId="1913537112">
    <w:abstractNumId w:val="13"/>
  </w:num>
  <w:num w:numId="18" w16cid:durableId="2143383499">
    <w:abstractNumId w:val="9"/>
  </w:num>
  <w:num w:numId="19" w16cid:durableId="2081706179">
    <w:abstractNumId w:val="14"/>
  </w:num>
  <w:num w:numId="20" w16cid:durableId="489909947">
    <w:abstractNumId w:val="18"/>
  </w:num>
  <w:num w:numId="21" w16cid:durableId="364839487">
    <w:abstractNumId w:val="16"/>
  </w:num>
  <w:num w:numId="22" w16cid:durableId="187153150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F02"/>
    <w:rsid w:val="0000699C"/>
    <w:rsid w:val="00024978"/>
    <w:rsid w:val="00082AE0"/>
    <w:rsid w:val="00091533"/>
    <w:rsid w:val="000D7AB2"/>
    <w:rsid w:val="0010292D"/>
    <w:rsid w:val="00124DF5"/>
    <w:rsid w:val="00145CDC"/>
    <w:rsid w:val="001468F8"/>
    <w:rsid w:val="00151755"/>
    <w:rsid w:val="00155D7E"/>
    <w:rsid w:val="00162ECA"/>
    <w:rsid w:val="00171655"/>
    <w:rsid w:val="001B3255"/>
    <w:rsid w:val="001B5832"/>
    <w:rsid w:val="001C242E"/>
    <w:rsid w:val="001C3BD9"/>
    <w:rsid w:val="001C4610"/>
    <w:rsid w:val="001E0219"/>
    <w:rsid w:val="002010DE"/>
    <w:rsid w:val="00221F8B"/>
    <w:rsid w:val="00227697"/>
    <w:rsid w:val="00231209"/>
    <w:rsid w:val="00236D97"/>
    <w:rsid w:val="0024720F"/>
    <w:rsid w:val="00256A4D"/>
    <w:rsid w:val="002C7846"/>
    <w:rsid w:val="002D7208"/>
    <w:rsid w:val="002F669D"/>
    <w:rsid w:val="0030541D"/>
    <w:rsid w:val="00305AD4"/>
    <w:rsid w:val="00313661"/>
    <w:rsid w:val="00346CCB"/>
    <w:rsid w:val="00357943"/>
    <w:rsid w:val="00361D44"/>
    <w:rsid w:val="0038052E"/>
    <w:rsid w:val="00391795"/>
    <w:rsid w:val="00397A91"/>
    <w:rsid w:val="003A13EB"/>
    <w:rsid w:val="003A7C28"/>
    <w:rsid w:val="003C4C0A"/>
    <w:rsid w:val="003D4A18"/>
    <w:rsid w:val="003E08ED"/>
    <w:rsid w:val="00403312"/>
    <w:rsid w:val="004216FA"/>
    <w:rsid w:val="00462CEA"/>
    <w:rsid w:val="004650B0"/>
    <w:rsid w:val="00491842"/>
    <w:rsid w:val="00492A7F"/>
    <w:rsid w:val="004B04EC"/>
    <w:rsid w:val="004C6229"/>
    <w:rsid w:val="004D41C8"/>
    <w:rsid w:val="004D456D"/>
    <w:rsid w:val="004D744B"/>
    <w:rsid w:val="004F457B"/>
    <w:rsid w:val="00506101"/>
    <w:rsid w:val="00510B4E"/>
    <w:rsid w:val="00510D5C"/>
    <w:rsid w:val="0051139D"/>
    <w:rsid w:val="005127FA"/>
    <w:rsid w:val="005159A6"/>
    <w:rsid w:val="0052339C"/>
    <w:rsid w:val="00524A14"/>
    <w:rsid w:val="00526C9A"/>
    <w:rsid w:val="005313FF"/>
    <w:rsid w:val="005452F0"/>
    <w:rsid w:val="00554AAE"/>
    <w:rsid w:val="00575AAA"/>
    <w:rsid w:val="00576217"/>
    <w:rsid w:val="00582BBF"/>
    <w:rsid w:val="00584C7A"/>
    <w:rsid w:val="005A3212"/>
    <w:rsid w:val="005B2A3B"/>
    <w:rsid w:val="005B65F5"/>
    <w:rsid w:val="005C1948"/>
    <w:rsid w:val="005F30B7"/>
    <w:rsid w:val="005F7176"/>
    <w:rsid w:val="0061406C"/>
    <w:rsid w:val="006173FB"/>
    <w:rsid w:val="0062017C"/>
    <w:rsid w:val="006231B2"/>
    <w:rsid w:val="0063109C"/>
    <w:rsid w:val="00634051"/>
    <w:rsid w:val="00640A53"/>
    <w:rsid w:val="00640B39"/>
    <w:rsid w:val="00641C6E"/>
    <w:rsid w:val="00667F3A"/>
    <w:rsid w:val="0068239A"/>
    <w:rsid w:val="00686584"/>
    <w:rsid w:val="006955EE"/>
    <w:rsid w:val="00695719"/>
    <w:rsid w:val="006B6F5F"/>
    <w:rsid w:val="006C052E"/>
    <w:rsid w:val="006C263C"/>
    <w:rsid w:val="006E4836"/>
    <w:rsid w:val="006E5765"/>
    <w:rsid w:val="006E69D4"/>
    <w:rsid w:val="006E7D1E"/>
    <w:rsid w:val="00701E1D"/>
    <w:rsid w:val="00716840"/>
    <w:rsid w:val="007212DA"/>
    <w:rsid w:val="00722C2D"/>
    <w:rsid w:val="0072568F"/>
    <w:rsid w:val="00730BD3"/>
    <w:rsid w:val="00732754"/>
    <w:rsid w:val="0075311E"/>
    <w:rsid w:val="00780861"/>
    <w:rsid w:val="007850C6"/>
    <w:rsid w:val="007865A1"/>
    <w:rsid w:val="00790B75"/>
    <w:rsid w:val="00793CE1"/>
    <w:rsid w:val="007A40D5"/>
    <w:rsid w:val="007E124E"/>
    <w:rsid w:val="00810417"/>
    <w:rsid w:val="00821BC2"/>
    <w:rsid w:val="00845F1F"/>
    <w:rsid w:val="00853BE1"/>
    <w:rsid w:val="0086074A"/>
    <w:rsid w:val="00860EC3"/>
    <w:rsid w:val="00871DAA"/>
    <w:rsid w:val="008757D8"/>
    <w:rsid w:val="00895BD7"/>
    <w:rsid w:val="008A6827"/>
    <w:rsid w:val="008A7EB7"/>
    <w:rsid w:val="008B4F02"/>
    <w:rsid w:val="008D1C51"/>
    <w:rsid w:val="008D312C"/>
    <w:rsid w:val="008E2DFF"/>
    <w:rsid w:val="009053C3"/>
    <w:rsid w:val="00916FA4"/>
    <w:rsid w:val="009242C5"/>
    <w:rsid w:val="0093077B"/>
    <w:rsid w:val="0093162A"/>
    <w:rsid w:val="00963B14"/>
    <w:rsid w:val="009862DC"/>
    <w:rsid w:val="009B24AD"/>
    <w:rsid w:val="009B4C6A"/>
    <w:rsid w:val="009E5774"/>
    <w:rsid w:val="009F74DC"/>
    <w:rsid w:val="00A03BB7"/>
    <w:rsid w:val="00A12223"/>
    <w:rsid w:val="00A21BB7"/>
    <w:rsid w:val="00A25118"/>
    <w:rsid w:val="00A4142D"/>
    <w:rsid w:val="00A52457"/>
    <w:rsid w:val="00A66F20"/>
    <w:rsid w:val="00A70E10"/>
    <w:rsid w:val="00A7451E"/>
    <w:rsid w:val="00AA677E"/>
    <w:rsid w:val="00AF3F04"/>
    <w:rsid w:val="00B009B3"/>
    <w:rsid w:val="00B04400"/>
    <w:rsid w:val="00B07F82"/>
    <w:rsid w:val="00B3498C"/>
    <w:rsid w:val="00B42C0C"/>
    <w:rsid w:val="00B50851"/>
    <w:rsid w:val="00B608EF"/>
    <w:rsid w:val="00B644D0"/>
    <w:rsid w:val="00BA2608"/>
    <w:rsid w:val="00BB18C4"/>
    <w:rsid w:val="00BE6E81"/>
    <w:rsid w:val="00C50436"/>
    <w:rsid w:val="00C67A37"/>
    <w:rsid w:val="00CA7177"/>
    <w:rsid w:val="00CB5B13"/>
    <w:rsid w:val="00CC704D"/>
    <w:rsid w:val="00CF1E54"/>
    <w:rsid w:val="00D249AA"/>
    <w:rsid w:val="00D25287"/>
    <w:rsid w:val="00D26EC3"/>
    <w:rsid w:val="00D647CB"/>
    <w:rsid w:val="00D742CF"/>
    <w:rsid w:val="00D9459E"/>
    <w:rsid w:val="00D95CDA"/>
    <w:rsid w:val="00DA5A06"/>
    <w:rsid w:val="00DB30DE"/>
    <w:rsid w:val="00DF6678"/>
    <w:rsid w:val="00E41B1D"/>
    <w:rsid w:val="00E43809"/>
    <w:rsid w:val="00E71928"/>
    <w:rsid w:val="00E75BF1"/>
    <w:rsid w:val="00E75D9E"/>
    <w:rsid w:val="00E7697C"/>
    <w:rsid w:val="00E86993"/>
    <w:rsid w:val="00E86ADB"/>
    <w:rsid w:val="00E92DE4"/>
    <w:rsid w:val="00E94566"/>
    <w:rsid w:val="00ED016E"/>
    <w:rsid w:val="00ED58CE"/>
    <w:rsid w:val="00EE146A"/>
    <w:rsid w:val="00EE28B9"/>
    <w:rsid w:val="00EE305F"/>
    <w:rsid w:val="00EE5132"/>
    <w:rsid w:val="00F14715"/>
    <w:rsid w:val="00F16856"/>
    <w:rsid w:val="00F37BBC"/>
    <w:rsid w:val="00F46934"/>
    <w:rsid w:val="00F50130"/>
    <w:rsid w:val="00F63EC3"/>
    <w:rsid w:val="00F743B3"/>
    <w:rsid w:val="00F953F7"/>
    <w:rsid w:val="00FB2AA8"/>
    <w:rsid w:val="00FC1332"/>
    <w:rsid w:val="00FD5522"/>
    <w:rsid w:val="00FE08BF"/>
    <w:rsid w:val="00FE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EBF1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4AAE"/>
    <w:pPr>
      <w:spacing w:before="100" w:beforeAutospacing="1" w:after="142" w:line="288" w:lineRule="auto"/>
      <w:jc w:val="both"/>
    </w:pPr>
    <w:rPr>
      <w:rFonts w:ascii="NewsGotT" w:eastAsia="Times New Roman" w:hAnsi="NewsGotT"/>
      <w:color w:val="000000"/>
      <w:sz w:val="24"/>
      <w:szCs w:val="24"/>
    </w:rPr>
  </w:style>
  <w:style w:type="paragraph" w:styleId="Ttulo1">
    <w:name w:val="heading 1"/>
    <w:basedOn w:val="Normal"/>
    <w:next w:val="Normal"/>
    <w:link w:val="Ttulo1Car"/>
    <w:uiPriority w:val="9"/>
    <w:qFormat/>
    <w:rsid w:val="006173FB"/>
    <w:pPr>
      <w:keepNext/>
      <w:keepLines/>
      <w:pageBreakBefore/>
      <w:numPr>
        <w:numId w:val="19"/>
      </w:numPr>
      <w:spacing w:after="120"/>
      <w:jc w:val="left"/>
      <w:outlineLvl w:val="0"/>
    </w:pPr>
    <w:rPr>
      <w:b/>
      <w:bCs/>
      <w:color w:val="404040"/>
      <w:sz w:val="28"/>
      <w:szCs w:val="5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75AAA"/>
    <w:pPr>
      <w:keepNext/>
      <w:keepLines/>
      <w:numPr>
        <w:ilvl w:val="1"/>
        <w:numId w:val="19"/>
      </w:numPr>
      <w:spacing w:after="0"/>
      <w:outlineLvl w:val="1"/>
    </w:pPr>
    <w:rPr>
      <w:bCs/>
      <w:color w:val="404040"/>
      <w:sz w:val="28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173FB"/>
    <w:pPr>
      <w:keepNext/>
      <w:keepLines/>
      <w:numPr>
        <w:ilvl w:val="2"/>
        <w:numId w:val="19"/>
      </w:numPr>
      <w:spacing w:before="200" w:after="0"/>
      <w:outlineLvl w:val="2"/>
    </w:pPr>
    <w:rPr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4D744B"/>
    <w:pPr>
      <w:keepNext/>
      <w:keepLines/>
      <w:numPr>
        <w:ilvl w:val="3"/>
        <w:numId w:val="19"/>
      </w:numPr>
      <w:spacing w:before="200" w:after="0"/>
      <w:outlineLvl w:val="3"/>
    </w:pPr>
    <w:rPr>
      <w:bCs/>
      <w:i/>
      <w:iCs/>
      <w:color w:val="auto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173FB"/>
    <w:pPr>
      <w:keepNext/>
      <w:keepLines/>
      <w:numPr>
        <w:ilvl w:val="4"/>
        <w:numId w:val="19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173FB"/>
    <w:pPr>
      <w:keepNext/>
      <w:keepLines/>
      <w:numPr>
        <w:ilvl w:val="5"/>
        <w:numId w:val="19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173FB"/>
    <w:pPr>
      <w:keepNext/>
      <w:keepLines/>
      <w:numPr>
        <w:ilvl w:val="6"/>
        <w:numId w:val="1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173FB"/>
    <w:pPr>
      <w:keepNext/>
      <w:keepLines/>
      <w:numPr>
        <w:ilvl w:val="7"/>
        <w:numId w:val="1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173FB"/>
    <w:pPr>
      <w:keepNext/>
      <w:keepLines/>
      <w:numPr>
        <w:ilvl w:val="8"/>
        <w:numId w:val="1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Car6">
    <w:name w:val="Car Car6"/>
    <w:basedOn w:val="Normal"/>
    <w:rsid w:val="00790B75"/>
    <w:pPr>
      <w:spacing w:after="0"/>
      <w:jc w:val="left"/>
    </w:pPr>
    <w:rPr>
      <w:rFonts w:ascii="Times New Roman" w:hAnsi="Times New Roman"/>
      <w:lang w:val="pl-PL" w:eastAsia="pl-PL"/>
    </w:rPr>
  </w:style>
  <w:style w:type="table" w:styleId="Tablaconcuadrcula">
    <w:name w:val="Table Grid"/>
    <w:basedOn w:val="Tablanormal"/>
    <w:rsid w:val="00A251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9F74DC"/>
    <w:pPr>
      <w:numPr>
        <w:numId w:val="1"/>
      </w:numPr>
    </w:pPr>
  </w:style>
  <w:style w:type="paragraph" w:customStyle="1" w:styleId="Body1">
    <w:name w:val="Body 1"/>
    <w:rsid w:val="009F74DC"/>
    <w:pPr>
      <w:outlineLvl w:val="0"/>
    </w:pPr>
    <w:rPr>
      <w:rFonts w:ascii="Times New Roman" w:eastAsia="Arial Unicode MS" w:hAnsi="Times New Roman"/>
      <w:color w:val="000000"/>
      <w:u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4D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4DC"/>
    <w:rPr>
      <w:rFonts w:ascii="Tahoma" w:eastAsia="Times New Roman" w:hAnsi="Tahoma" w:cs="Tahoma"/>
      <w:sz w:val="16"/>
      <w:szCs w:val="16"/>
    </w:rPr>
  </w:style>
  <w:style w:type="character" w:customStyle="1" w:styleId="Ttulo1Car">
    <w:name w:val="Título 1 Car"/>
    <w:basedOn w:val="Fuentedeprrafopredeter"/>
    <w:link w:val="Ttulo1"/>
    <w:uiPriority w:val="9"/>
    <w:rsid w:val="006173FB"/>
    <w:rPr>
      <w:rFonts w:ascii="NewsGotT" w:eastAsia="Times New Roman" w:hAnsi="NewsGotT"/>
      <w:b/>
      <w:bCs/>
      <w:color w:val="404040"/>
      <w:sz w:val="28"/>
      <w:szCs w:val="52"/>
    </w:rPr>
  </w:style>
  <w:style w:type="character" w:customStyle="1" w:styleId="Ttulo2Car">
    <w:name w:val="Título 2 Car"/>
    <w:basedOn w:val="Fuentedeprrafopredeter"/>
    <w:link w:val="Ttulo2"/>
    <w:uiPriority w:val="9"/>
    <w:rsid w:val="00575AAA"/>
    <w:rPr>
      <w:rFonts w:ascii="NewsGotT" w:eastAsia="Times New Roman" w:hAnsi="NewsGotT"/>
      <w:bCs/>
      <w:color w:val="404040"/>
      <w:sz w:val="28"/>
      <w:szCs w:val="32"/>
    </w:rPr>
  </w:style>
  <w:style w:type="character" w:customStyle="1" w:styleId="Ttulo3Car">
    <w:name w:val="Título 3 Car"/>
    <w:basedOn w:val="Fuentedeprrafopredeter"/>
    <w:link w:val="Ttulo3"/>
    <w:uiPriority w:val="9"/>
    <w:rsid w:val="006173FB"/>
    <w:rPr>
      <w:rFonts w:ascii="NewsGotT" w:eastAsia="Times New Roman" w:hAnsi="NewsGotT"/>
      <w:bCs/>
      <w:color w:val="000000"/>
      <w:sz w:val="24"/>
      <w:szCs w:val="24"/>
    </w:rPr>
  </w:style>
  <w:style w:type="character" w:styleId="nfasissutil">
    <w:name w:val="Subtle Emphasis"/>
    <w:basedOn w:val="Fuentedeprrafopredeter"/>
    <w:uiPriority w:val="19"/>
    <w:qFormat/>
    <w:rsid w:val="003D4A18"/>
    <w:rPr>
      <w:rFonts w:ascii="Verdana" w:hAnsi="Verdana"/>
      <w:i/>
      <w:iCs/>
      <w:color w:val="595959"/>
      <w:sz w:val="24"/>
    </w:rPr>
  </w:style>
  <w:style w:type="paragraph" w:styleId="Sinespaciado">
    <w:name w:val="No Spacing"/>
    <w:next w:val="Normal"/>
    <w:uiPriority w:val="1"/>
    <w:qFormat/>
    <w:rsid w:val="00701E1D"/>
    <w:rPr>
      <w:rFonts w:ascii="Verdana" w:eastAsia="Times New Roman" w:hAnsi="Verdana" w:cs="Verdana"/>
      <w:color w:val="595959"/>
      <w:sz w:val="36"/>
      <w:lang w:eastAsia="en-U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242E"/>
    <w:pPr>
      <w:jc w:val="left"/>
    </w:pPr>
    <w:rPr>
      <w:rFonts w:ascii="Calibri" w:eastAsia="Calibri" w:hAnsi="Calibri"/>
      <w:color w:val="auto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242E"/>
    <w:rPr>
      <w:sz w:val="24"/>
      <w:szCs w:val="24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D4A18"/>
    <w:pPr>
      <w:spacing w:after="0"/>
    </w:pPr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D4A18"/>
    <w:rPr>
      <w:rFonts w:ascii="Tahoma" w:eastAsia="Times New Roman" w:hAnsi="Tahoma" w:cs="Tahoma"/>
      <w:color w:val="595959"/>
      <w:sz w:val="16"/>
      <w:szCs w:val="16"/>
    </w:rPr>
  </w:style>
  <w:style w:type="character" w:styleId="nfasis">
    <w:name w:val="Emphasis"/>
    <w:basedOn w:val="Fuentedeprrafopredeter"/>
    <w:uiPriority w:val="20"/>
    <w:qFormat/>
    <w:rsid w:val="00E92DE4"/>
    <w:rPr>
      <w:rFonts w:ascii="Verdana" w:hAnsi="Verdana"/>
      <w:i/>
      <w:iCs/>
      <w:color w:val="7F7F7F"/>
      <w:sz w:val="16"/>
    </w:rPr>
  </w:style>
  <w:style w:type="character" w:customStyle="1" w:styleId="Ttulo4Car">
    <w:name w:val="Título 4 Car"/>
    <w:basedOn w:val="Fuentedeprrafopredeter"/>
    <w:link w:val="Ttulo4"/>
    <w:uiPriority w:val="9"/>
    <w:rsid w:val="004D744B"/>
    <w:rPr>
      <w:rFonts w:ascii="NewsGotT" w:eastAsia="Times New Roman" w:hAnsi="NewsGotT"/>
      <w:bCs/>
      <w:i/>
      <w:iCs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5B65F5"/>
    <w:pPr>
      <w:spacing w:line="276" w:lineRule="auto"/>
      <w:ind w:left="720"/>
      <w:contextualSpacing/>
      <w:jc w:val="left"/>
    </w:pPr>
    <w:rPr>
      <w:rFonts w:ascii="Calibri" w:eastAsia="Calibri" w:hAnsi="Calibri"/>
      <w:color w:val="auto"/>
      <w:sz w:val="22"/>
      <w:szCs w:val="22"/>
    </w:rPr>
  </w:style>
  <w:style w:type="paragraph" w:styleId="Encabezado">
    <w:name w:val="header"/>
    <w:aliases w:val="Appendix,h,encabezado"/>
    <w:basedOn w:val="Normal"/>
    <w:link w:val="EncabezadoCar"/>
    <w:uiPriority w:val="99"/>
    <w:unhideWhenUsed/>
    <w:rsid w:val="00B3498C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aliases w:val="Appendix Car,h Car,encabezado Car"/>
    <w:basedOn w:val="Fuentedeprrafopredeter"/>
    <w:link w:val="Encabezado"/>
    <w:uiPriority w:val="99"/>
    <w:rsid w:val="00B3498C"/>
    <w:rPr>
      <w:rFonts w:ascii="Verdana" w:eastAsia="Times New Roman" w:hAnsi="Verdana" w:cs="Verdana"/>
      <w:color w:val="595959"/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B3498C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98C"/>
    <w:rPr>
      <w:rFonts w:ascii="Verdana" w:eastAsia="Times New Roman" w:hAnsi="Verdana" w:cs="Verdana"/>
      <w:color w:val="595959"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DF6678"/>
    <w:pPr>
      <w:suppressAutoHyphens/>
      <w:autoSpaceDE w:val="0"/>
      <w:spacing w:after="120" w:line="480" w:lineRule="auto"/>
      <w:ind w:left="283"/>
      <w:jc w:val="left"/>
    </w:pPr>
    <w:rPr>
      <w:rFonts w:ascii="Trebuchet MS" w:hAnsi="Trebuchet MS" w:cs="Trebuchet MS"/>
      <w:lang w:val="es-ES_tradnl" w:eastAsia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DF6678"/>
    <w:rPr>
      <w:rFonts w:ascii="Trebuchet MS" w:eastAsia="Times New Roman" w:hAnsi="Trebuchet MS" w:cs="Trebuchet MS"/>
      <w:color w:val="000000"/>
      <w:sz w:val="24"/>
      <w:szCs w:val="24"/>
      <w:lang w:val="es-ES_tradnl" w:eastAsia="ar-SA"/>
    </w:rPr>
  </w:style>
  <w:style w:type="paragraph" w:customStyle="1" w:styleId="TtulodeTDC">
    <w:name w:val="Título de TDC"/>
    <w:basedOn w:val="Ttulo1"/>
    <w:next w:val="Normal"/>
    <w:uiPriority w:val="39"/>
    <w:unhideWhenUsed/>
    <w:qFormat/>
    <w:rsid w:val="00916FA4"/>
    <w:pPr>
      <w:spacing w:line="276" w:lineRule="auto"/>
      <w:outlineLvl w:val="9"/>
    </w:pPr>
    <w:rPr>
      <w:rFonts w:ascii="Cambria" w:hAnsi="Cambria"/>
      <w:color w:val="365F91"/>
    </w:rPr>
  </w:style>
  <w:style w:type="paragraph" w:styleId="TDC1">
    <w:name w:val="toc 1"/>
    <w:basedOn w:val="Normal"/>
    <w:next w:val="Normal"/>
    <w:autoRedefine/>
    <w:uiPriority w:val="39"/>
    <w:unhideWhenUsed/>
    <w:qFormat/>
    <w:rsid w:val="00916FA4"/>
    <w:pPr>
      <w:tabs>
        <w:tab w:val="right" w:leader="dot" w:pos="8494"/>
      </w:tabs>
      <w:spacing w:after="100"/>
    </w:pPr>
    <w:rPr>
      <w:noProof/>
      <w:sz w:val="32"/>
      <w:szCs w:val="32"/>
    </w:rPr>
  </w:style>
  <w:style w:type="paragraph" w:styleId="TDC3">
    <w:name w:val="toc 3"/>
    <w:basedOn w:val="Normal"/>
    <w:next w:val="Normal"/>
    <w:autoRedefine/>
    <w:uiPriority w:val="39"/>
    <w:unhideWhenUsed/>
    <w:qFormat/>
    <w:rsid w:val="00916FA4"/>
    <w:pPr>
      <w:spacing w:after="100"/>
      <w:ind w:left="400"/>
    </w:pPr>
  </w:style>
  <w:style w:type="paragraph" w:styleId="TDC2">
    <w:name w:val="toc 2"/>
    <w:basedOn w:val="Normal"/>
    <w:next w:val="Normal"/>
    <w:autoRedefine/>
    <w:uiPriority w:val="39"/>
    <w:unhideWhenUsed/>
    <w:qFormat/>
    <w:rsid w:val="00916FA4"/>
    <w:pPr>
      <w:tabs>
        <w:tab w:val="right" w:leader="dot" w:pos="8494"/>
      </w:tabs>
      <w:spacing w:after="100" w:line="360" w:lineRule="auto"/>
      <w:ind w:left="200"/>
    </w:pPr>
    <w:rPr>
      <w:noProof/>
    </w:rPr>
  </w:style>
  <w:style w:type="character" w:styleId="Hipervnculo">
    <w:name w:val="Hyperlink"/>
    <w:basedOn w:val="Fuentedeprrafopredeter"/>
    <w:uiPriority w:val="99"/>
    <w:unhideWhenUsed/>
    <w:rsid w:val="00916FA4"/>
    <w:rPr>
      <w:color w:val="0000FF"/>
      <w:u w:val="single"/>
    </w:rPr>
  </w:style>
  <w:style w:type="paragraph" w:customStyle="1" w:styleId="ListParagraph1">
    <w:name w:val="List Paragraph1"/>
    <w:basedOn w:val="Normal"/>
    <w:qFormat/>
    <w:rsid w:val="006E4836"/>
    <w:pPr>
      <w:suppressAutoHyphens/>
      <w:autoSpaceDE w:val="0"/>
      <w:spacing w:after="0"/>
      <w:ind w:left="708"/>
    </w:pPr>
    <w:rPr>
      <w:rFonts w:cs="Calibri"/>
      <w:color w:val="auto"/>
      <w:sz w:val="22"/>
      <w:szCs w:val="22"/>
      <w:lang w:val="es-ES_tradnl" w:eastAsia="ar-SA"/>
    </w:rPr>
  </w:style>
  <w:style w:type="character" w:styleId="Nmerodepgina">
    <w:name w:val="page number"/>
    <w:basedOn w:val="Fuentedeprrafopredeter"/>
    <w:rsid w:val="0000699C"/>
    <w:rPr>
      <w:rFonts w:cs="Times New Roman"/>
    </w:rPr>
  </w:style>
  <w:style w:type="paragraph" w:customStyle="1" w:styleId="western">
    <w:name w:val="western"/>
    <w:basedOn w:val="Normal"/>
    <w:rsid w:val="00554AAE"/>
    <w:pPr>
      <w:jc w:val="left"/>
    </w:pPr>
  </w:style>
  <w:style w:type="character" w:customStyle="1" w:styleId="Ttulo5Car">
    <w:name w:val="Título 5 Car"/>
    <w:basedOn w:val="Fuentedeprrafopredeter"/>
    <w:link w:val="Ttulo5"/>
    <w:uiPriority w:val="9"/>
    <w:semiHidden/>
    <w:rsid w:val="006173FB"/>
    <w:rPr>
      <w:rFonts w:asciiTheme="majorHAnsi" w:eastAsiaTheme="majorEastAsia" w:hAnsiTheme="majorHAnsi" w:cstheme="majorBidi"/>
      <w:color w:val="2F5496" w:themeColor="accent1" w:themeShade="BF"/>
      <w:sz w:val="24"/>
      <w:szCs w:val="24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173F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173F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173F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173F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TDC">
    <w:name w:val="TOC Heading"/>
    <w:basedOn w:val="Ttulo1"/>
    <w:next w:val="Normal"/>
    <w:uiPriority w:val="39"/>
    <w:unhideWhenUsed/>
    <w:qFormat/>
    <w:rsid w:val="00FE798F"/>
    <w:pPr>
      <w:pageBreakBefore w:val="0"/>
      <w:numPr>
        <w:numId w:val="0"/>
      </w:numPr>
      <w:spacing w:before="240" w:beforeAutospacing="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</w:rPr>
  </w:style>
  <w:style w:type="paragraph" w:customStyle="1" w:styleId="Cabecera-Centrodirectivo">
    <w:name w:val="Cabecera - Centro directivo"/>
    <w:autoRedefine/>
    <w:qFormat/>
    <w:rsid w:val="00506101"/>
    <w:pPr>
      <w:spacing w:before="40"/>
    </w:pPr>
    <w:rPr>
      <w:rFonts w:ascii="Source Sans Pro" w:eastAsia="Noto Sans HK" w:hAnsi="Source Sans Pro"/>
      <w:sz w:val="18"/>
      <w:szCs w:val="16"/>
      <w:lang w:eastAsia="en-US"/>
    </w:rPr>
  </w:style>
  <w:style w:type="paragraph" w:customStyle="1" w:styleId="Cabecera-Consejera">
    <w:name w:val="Cabecera - Consejería"/>
    <w:next w:val="Cabecera-Centrodirectivo"/>
    <w:autoRedefine/>
    <w:qFormat/>
    <w:rsid w:val="00506101"/>
    <w:rPr>
      <w:rFonts w:ascii="Source Sans Pro SemiBold" w:eastAsia="Noto Sans HK Medium" w:hAnsi="Source Sans Pro SemiBold"/>
      <w:sz w:val="18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2014-04-04T00:00:00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6230B9E-BF3F-40ED-8BC0-9A01A2A38A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d7fb912-4521-4a7e-a4b8-c3318952056f}" enabled="1" method="Privileged" siteId="{8b87af7d-8647-4dc7-8df4-5f69a2011bb5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Plantilla_Documento_Interno_DGTIC (1)</Template>
  <TotalTime>0</TotalTime>
  <Pages>5</Pages>
  <Words>119</Words>
  <Characters>670</Characters>
  <Application>Microsoft Office Word</Application>
  <DocSecurity>0</DocSecurity>
  <Lines>335</Lines>
  <Paragraphs>56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Título Documento</vt:lpstr>
      <vt:lpstr>Título Documento</vt:lpstr>
    </vt:vector>
  </TitlesOfParts>
  <Company>Microsoft</Company>
  <LinksUpToDate>false</LinksUpToDate>
  <CharactersWithSpaces>733</CharactersWithSpaces>
  <SharedDoc>false</SharedDoc>
  <HLinks>
    <vt:vector size="96" baseType="variant">
      <vt:variant>
        <vt:i4>1048637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_Toc384639908</vt:lpwstr>
      </vt:variant>
      <vt:variant>
        <vt:i4>1048637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_Toc384639907</vt:lpwstr>
      </vt:variant>
      <vt:variant>
        <vt:i4>1048637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_Toc384639906</vt:lpwstr>
      </vt:variant>
      <vt:variant>
        <vt:i4>1048637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_Toc384639905</vt:lpwstr>
      </vt:variant>
      <vt:variant>
        <vt:i4>1048637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_Toc384639904</vt:lpwstr>
      </vt:variant>
      <vt:variant>
        <vt:i4>1048637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_Toc384639903</vt:lpwstr>
      </vt:variant>
      <vt:variant>
        <vt:i4>1048637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_Toc384639902</vt:lpwstr>
      </vt:variant>
      <vt:variant>
        <vt:i4>1048637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_Toc384639901</vt:lpwstr>
      </vt:variant>
      <vt:variant>
        <vt:i4>1048637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_Toc384639900</vt:lpwstr>
      </vt:variant>
      <vt:variant>
        <vt:i4>1638460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_Toc384639899</vt:lpwstr>
      </vt:variant>
      <vt:variant>
        <vt:i4>1638460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_Toc384639898</vt:lpwstr>
      </vt:variant>
      <vt:variant>
        <vt:i4>1638460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_Toc384639897</vt:lpwstr>
      </vt:variant>
      <vt:variant>
        <vt:i4>1638460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_Toc384639896</vt:lpwstr>
      </vt:variant>
      <vt:variant>
        <vt:i4>1638460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_Toc384639895</vt:lpwstr>
      </vt:variant>
      <vt:variant>
        <vt:i4>1638460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_Toc384639894</vt:lpwstr>
      </vt:variant>
      <vt:variant>
        <vt:i4>1638460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_Toc384639893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Título Documento</dc:title>
  <dc:subject/>
  <dc:creator>Alejandra Valiente Lozano</dc:creator>
  <cp:keywords/>
  <cp:lastModifiedBy>BUGALLAL GUTIERREZ Gonzalo</cp:lastModifiedBy>
  <cp:revision>2</cp:revision>
  <cp:lastPrinted>2014-04-07T10:14:00Z</cp:lastPrinted>
  <dcterms:created xsi:type="dcterms:W3CDTF">2026-07-15T08:51:00Z</dcterms:created>
  <dcterms:modified xsi:type="dcterms:W3CDTF">2026-07-15T08:51:00Z</dcterms:modified>
</cp:coreProperties>
</file>